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850" w:rsidRDefault="00EA2850"/>
    <w:p w:rsidR="00E53A00" w:rsidRDefault="00E53A00"/>
    <w:p w:rsidR="00E53A00" w:rsidRPr="00826E9E" w:rsidRDefault="00E53A00" w:rsidP="00E53A00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 w:rsidR="00826E9E"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 w:rsidR="00F47ED4">
        <w:rPr>
          <w:b/>
          <w:sz w:val="28"/>
        </w:rPr>
        <w:t>d’exercice</w:t>
      </w:r>
    </w:p>
    <w:p w:rsidR="00E53A00" w:rsidRPr="00826E9E" w:rsidRDefault="00F20052" w:rsidP="00826E9E">
      <w:pPr>
        <w:jc w:val="center"/>
        <w:rPr>
          <w:b/>
          <w:sz w:val="40"/>
        </w:rPr>
      </w:pPr>
      <w:r>
        <w:rPr>
          <w:b/>
          <w:sz w:val="40"/>
        </w:rPr>
        <w:t>Europresse</w:t>
      </w:r>
    </w:p>
    <w:p w:rsidR="00957055" w:rsidRPr="00B35E25" w:rsidRDefault="00281E81" w:rsidP="00234268">
      <w:pPr>
        <w:spacing w:after="0" w:line="240" w:lineRule="auto"/>
        <w:rPr>
          <w:rFonts w:cs="Lucida Sans Unicode"/>
          <w:color w:val="333333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Cs w:val="18"/>
          <w:shd w:val="clear" w:color="auto" w:fill="FFFFFF"/>
        </w:rPr>
        <w:t>Base de presse donnant accès au texte intégral de plus de 140 titres de presse et aux références d'articles de plus de  3 500 titres de presse et 1 000 sites web. Lecture en ligne des grands quotidiens français.</w:t>
      </w:r>
    </w:p>
    <w:p w:rsidR="00B35E25" w:rsidRDefault="00B35E25" w:rsidP="00234268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B35E25" w:rsidRDefault="00B35E25" w:rsidP="001D513C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  <w:r w:rsidRPr="00B35E25">
        <w:rPr>
          <w:rFonts w:cs="Lucida Sans Unicode"/>
          <w:color w:val="333333"/>
          <w:sz w:val="24"/>
          <w:szCs w:val="18"/>
          <w:u w:val="single"/>
          <w:shd w:val="clear" w:color="auto" w:fill="FFFFFF"/>
        </w:rPr>
        <w:t>Accès :</w:t>
      </w:r>
      <w:r w:rsidRPr="00B35E25">
        <w:rPr>
          <w:rFonts w:cs="Lucida Sans Unicode"/>
          <w:color w:val="333333"/>
          <w:sz w:val="18"/>
          <w:szCs w:val="18"/>
          <w:shd w:val="clear" w:color="auto" w:fill="FFFFFF"/>
        </w:rPr>
        <w:t xml:space="preserve"> </w:t>
      </w:r>
      <w:r w:rsidRPr="00B35E25">
        <w:rPr>
          <w:rFonts w:cs="Lucida Sans Unicode"/>
          <w:color w:val="333333"/>
          <w:sz w:val="24"/>
          <w:szCs w:val="18"/>
          <w:shd w:val="clear" w:color="auto" w:fill="FFFFFF"/>
        </w:rPr>
        <w:t xml:space="preserve">ENT </w:t>
      </w:r>
      <w:r>
        <w:rPr>
          <w:rFonts w:cs="Lucida Sans Unicode"/>
          <w:color w:val="333333"/>
          <w:sz w:val="24"/>
          <w:szCs w:val="18"/>
          <w:shd w:val="clear" w:color="auto" w:fill="FFFFFF"/>
        </w:rPr>
        <w:t xml:space="preserve">université de Bordeaux &gt; onglet Bibliothèque &gt; 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Collections numériques : sélection thématique &gt; [</w:t>
      </w:r>
      <w:r w:rsidR="00174C5D">
        <w:rPr>
          <w:rFonts w:cs="Lucida Sans Unicode"/>
          <w:color w:val="333333"/>
          <w:sz w:val="24"/>
          <w:szCs w:val="18"/>
          <w:shd w:val="clear" w:color="auto" w:fill="FFFFFF"/>
        </w:rPr>
        <w:t>Phys</w:t>
      </w:r>
      <w:r w:rsidRPr="007E1C6E">
        <w:rPr>
          <w:rFonts w:cs="Lucida Sans Unicode"/>
          <w:color w:val="333333"/>
          <w:sz w:val="24"/>
          <w:szCs w:val="18"/>
          <w:shd w:val="clear" w:color="auto" w:fill="FFFFFF"/>
        </w:rPr>
        <w:t>ique] &gt; filtre « dès la licence » &gt; Ressources complémentaires &gt; Europresse</w:t>
      </w:r>
    </w:p>
    <w:p w:rsidR="00456C01" w:rsidRDefault="00456C01" w:rsidP="001D513C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456C01" w:rsidRPr="00F10E21" w:rsidRDefault="00456C01" w:rsidP="00456C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b/>
        </w:rPr>
      </w:pPr>
      <w:r>
        <w:rPr>
          <w:rFonts w:cstheme="minorHAnsi"/>
          <w:b/>
          <w:sz w:val="24"/>
        </w:rPr>
        <w:t>À</w:t>
      </w:r>
      <w:r w:rsidRPr="00F10E21">
        <w:rPr>
          <w:b/>
          <w:sz w:val="24"/>
        </w:rPr>
        <w:t xml:space="preserve"> la fin de votre recherche, pensez à vous déconnecter, svp</w:t>
      </w:r>
    </w:p>
    <w:p w:rsidR="00456C01" w:rsidRPr="007E1C6E" w:rsidRDefault="00456C01" w:rsidP="001D513C">
      <w:pPr>
        <w:spacing w:after="0" w:line="240" w:lineRule="auto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B35E25" w:rsidRPr="00B35E25" w:rsidRDefault="00B35E25" w:rsidP="00B35E25">
      <w:pPr>
        <w:spacing w:after="0" w:line="240" w:lineRule="auto"/>
        <w:ind w:firstLine="360"/>
        <w:rPr>
          <w:rFonts w:cs="Lucida Sans Unicode"/>
          <w:color w:val="333333"/>
          <w:sz w:val="24"/>
          <w:szCs w:val="18"/>
          <w:shd w:val="clear" w:color="auto" w:fill="FFFFFF"/>
        </w:rPr>
      </w:pPr>
    </w:p>
    <w:p w:rsidR="00245D9D" w:rsidRPr="00B35E25" w:rsidRDefault="00DB0998" w:rsidP="00B35E25">
      <w:pPr>
        <w:pStyle w:val="Paragraphedeliste"/>
        <w:numPr>
          <w:ilvl w:val="0"/>
          <w:numId w:val="1"/>
        </w:numPr>
        <w:rPr>
          <w:sz w:val="24"/>
        </w:rPr>
      </w:pPr>
      <w:r w:rsidRPr="00B35E25">
        <w:rPr>
          <w:sz w:val="24"/>
        </w:rPr>
        <w:t xml:space="preserve">Je cherche </w:t>
      </w:r>
      <w:r w:rsidR="00E067E4" w:rsidRPr="00B35E25">
        <w:rPr>
          <w:sz w:val="24"/>
        </w:rPr>
        <w:t>un article sur</w:t>
      </w:r>
      <w:r w:rsidR="007E1C6E">
        <w:rPr>
          <w:sz w:val="24"/>
        </w:rPr>
        <w:t> </w:t>
      </w:r>
      <w:r w:rsidR="00982C1D">
        <w:rPr>
          <w:sz w:val="24"/>
        </w:rPr>
        <w:t>la Convention du mètre qui s’est tenue en novembre 2018</w:t>
      </w:r>
      <w:r w:rsidR="006E214D">
        <w:rPr>
          <w:sz w:val="24"/>
        </w:rPr>
        <w:t>, paru</w:t>
      </w:r>
      <w:r w:rsidR="009F4AD8">
        <w:rPr>
          <w:sz w:val="24"/>
        </w:rPr>
        <w:t xml:space="preserve"> en 2019</w:t>
      </w:r>
      <w:bookmarkStart w:id="0" w:name="_GoBack"/>
      <w:bookmarkEnd w:id="0"/>
      <w:r w:rsidR="006E214D">
        <w:rPr>
          <w:sz w:val="24"/>
        </w:rPr>
        <w:t> :</w:t>
      </w:r>
      <w:r w:rsidR="00CB0E54">
        <w:rPr>
          <w:sz w:val="24"/>
        </w:rPr>
        <w:t xml:space="preserve"> </w:t>
      </w:r>
    </w:p>
    <w:p w:rsidR="001D513C" w:rsidRDefault="00957055" w:rsidP="006E214D">
      <w:pPr>
        <w:rPr>
          <w:sz w:val="24"/>
        </w:rPr>
      </w:pPr>
      <w:r>
        <w:rPr>
          <w:sz w:val="24"/>
        </w:rPr>
        <w:t>Mots clés : …………………</w:t>
      </w:r>
      <w:proofErr w:type="gramStart"/>
      <w:r w:rsidR="00745526">
        <w:rPr>
          <w:sz w:val="24"/>
        </w:rPr>
        <w:t>…….</w:t>
      </w:r>
      <w:proofErr w:type="gramEnd"/>
      <w:r w:rsidR="00745526">
        <w:rPr>
          <w:sz w:val="24"/>
        </w:rPr>
        <w:t>.</w:t>
      </w:r>
      <w:r w:rsidR="001D513C">
        <w:rPr>
          <w:sz w:val="24"/>
        </w:rPr>
        <w:t>……………</w:t>
      </w:r>
      <w:r>
        <w:rPr>
          <w:sz w:val="24"/>
        </w:rPr>
        <w:t>……………</w:t>
      </w:r>
      <w:r w:rsidR="00745526">
        <w:rPr>
          <w:sz w:val="24"/>
        </w:rPr>
        <w:t>……</w:t>
      </w:r>
      <w:r w:rsidR="005557AF">
        <w:rPr>
          <w:sz w:val="24"/>
        </w:rPr>
        <w:t>………</w:t>
      </w:r>
      <w:r w:rsidR="001D513C">
        <w:rPr>
          <w:sz w:val="24"/>
        </w:rPr>
        <w:t>………………………………………………</w:t>
      </w:r>
      <w:r w:rsidR="005557AF">
        <w:rPr>
          <w:sz w:val="24"/>
        </w:rPr>
        <w:t>…………</w:t>
      </w:r>
      <w:r w:rsidR="001D513C">
        <w:rPr>
          <w:sz w:val="24"/>
        </w:rPr>
        <w:t>…………………..</w:t>
      </w:r>
      <w:r w:rsidR="006E214D">
        <w:rPr>
          <w:sz w:val="24"/>
        </w:rPr>
        <w:t xml:space="preserve"> 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Filtre : Depuis ……………</w:t>
      </w:r>
      <w:r w:rsidR="005557AF">
        <w:rPr>
          <w:sz w:val="24"/>
        </w:rPr>
        <w:t>……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Titre de l’article : 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>
        <w:rPr>
          <w:sz w:val="24"/>
        </w:rPr>
        <w:t>……………………………………………………………………………………………………..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Titre</w:t>
      </w:r>
      <w:r w:rsidR="006E214D">
        <w:rPr>
          <w:sz w:val="24"/>
        </w:rPr>
        <w:t xml:space="preserve"> de la revue</w:t>
      </w:r>
      <w:r>
        <w:rPr>
          <w:sz w:val="24"/>
        </w:rPr>
        <w:t> </w:t>
      </w:r>
      <w:r w:rsidR="001D513C">
        <w:rPr>
          <w:sz w:val="24"/>
        </w:rPr>
        <w:t>/</w:t>
      </w:r>
      <w:r w:rsidR="0081503D">
        <w:rPr>
          <w:sz w:val="24"/>
        </w:rPr>
        <w:t xml:space="preserve"> A</w:t>
      </w:r>
      <w:r w:rsidR="006E214D">
        <w:rPr>
          <w:sz w:val="24"/>
        </w:rPr>
        <w:t>dresse</w:t>
      </w:r>
      <w:r w:rsidR="002209DC">
        <w:rPr>
          <w:sz w:val="24"/>
        </w:rPr>
        <w:t xml:space="preserve"> du site</w:t>
      </w:r>
      <w:r w:rsidR="001D513C">
        <w:rPr>
          <w:sz w:val="24"/>
        </w:rPr>
        <w:t xml:space="preserve"> + date de consultation</w:t>
      </w:r>
      <w:r w:rsidR="002209DC">
        <w:rPr>
          <w:sz w:val="24"/>
        </w:rPr>
        <w:t xml:space="preserve"> </w:t>
      </w:r>
      <w:r>
        <w:rPr>
          <w:sz w:val="24"/>
        </w:rPr>
        <w:t>:</w:t>
      </w:r>
      <w:r w:rsidR="006E214D">
        <w:rPr>
          <w:sz w:val="24"/>
        </w:rPr>
        <w:t xml:space="preserve"> </w:t>
      </w:r>
      <w:r w:rsidR="001D513C">
        <w:rPr>
          <w:sz w:val="24"/>
        </w:rPr>
        <w:t>………</w:t>
      </w:r>
      <w:r>
        <w:rPr>
          <w:sz w:val="24"/>
        </w:rPr>
        <w:t>……………………………</w:t>
      </w:r>
      <w:r w:rsidR="00745526">
        <w:rPr>
          <w:sz w:val="24"/>
        </w:rPr>
        <w:t>………………</w:t>
      </w:r>
      <w:proofErr w:type="gramStart"/>
      <w:r w:rsidR="00745526"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957055" w:rsidRDefault="00957055" w:rsidP="006E214D">
      <w:pPr>
        <w:rPr>
          <w:sz w:val="24"/>
        </w:rPr>
      </w:pPr>
      <w:r>
        <w:rPr>
          <w:sz w:val="24"/>
        </w:rPr>
        <w:t>Auteur </w:t>
      </w:r>
      <w:r w:rsidR="0081503D">
        <w:rPr>
          <w:sz w:val="24"/>
        </w:rPr>
        <w:t xml:space="preserve">(si mentionné) </w:t>
      </w:r>
      <w:r>
        <w:rPr>
          <w:sz w:val="24"/>
        </w:rPr>
        <w:t>:</w:t>
      </w:r>
      <w:r w:rsidR="0081503D">
        <w:rPr>
          <w:sz w:val="24"/>
        </w:rPr>
        <w:t xml:space="preserve"> …</w:t>
      </w:r>
      <w:r>
        <w:rPr>
          <w:sz w:val="24"/>
        </w:rPr>
        <w:t>…………………………………………………………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 w:rsidR="001D513C">
        <w:rPr>
          <w:sz w:val="24"/>
        </w:rPr>
        <w:t>.</w:t>
      </w:r>
      <w:r>
        <w:rPr>
          <w:sz w:val="24"/>
        </w:rPr>
        <w:t>…</w:t>
      </w:r>
      <w:r w:rsidR="00745526">
        <w:rPr>
          <w:sz w:val="24"/>
        </w:rPr>
        <w:t>……………………</w:t>
      </w:r>
      <w:r>
        <w:rPr>
          <w:sz w:val="24"/>
        </w:rPr>
        <w:t>……………………</w:t>
      </w:r>
    </w:p>
    <w:p w:rsidR="006E214D" w:rsidRDefault="006E214D" w:rsidP="006E214D">
      <w:pPr>
        <w:rPr>
          <w:sz w:val="24"/>
        </w:rPr>
      </w:pPr>
      <w:r>
        <w:rPr>
          <w:sz w:val="24"/>
        </w:rPr>
        <w:t>Date de parution : …………………………………………………………………………………………</w:t>
      </w:r>
      <w:r w:rsidR="001D513C">
        <w:rPr>
          <w:sz w:val="24"/>
        </w:rPr>
        <w:t>……………</w:t>
      </w:r>
      <w:proofErr w:type="gramStart"/>
      <w:r w:rsidR="001D513C">
        <w:rPr>
          <w:sz w:val="24"/>
        </w:rPr>
        <w:t>…….</w:t>
      </w:r>
      <w:proofErr w:type="gramEnd"/>
      <w:r w:rsidR="001D513C">
        <w:rPr>
          <w:sz w:val="24"/>
        </w:rPr>
        <w:t>.</w:t>
      </w:r>
      <w:r>
        <w:rPr>
          <w:sz w:val="24"/>
        </w:rPr>
        <w:t>………………………</w:t>
      </w:r>
    </w:p>
    <w:p w:rsidR="00826E9E" w:rsidRDefault="00826E9E" w:rsidP="00E53A00"/>
    <w:p w:rsidR="007F4FBE" w:rsidRDefault="004B3E1F" w:rsidP="00456C01">
      <w:pPr>
        <w:pStyle w:val="Paragraphedeliste"/>
        <w:numPr>
          <w:ilvl w:val="0"/>
          <w:numId w:val="1"/>
        </w:numPr>
        <w:rPr>
          <w:sz w:val="24"/>
        </w:rPr>
      </w:pPr>
      <w:r w:rsidRPr="000934F4">
        <w:rPr>
          <w:sz w:val="24"/>
        </w:rPr>
        <w:t xml:space="preserve">Depuis l’onglet « Espace PDF », je peux consulter le journal </w:t>
      </w:r>
      <w:r w:rsidR="007673E6">
        <w:rPr>
          <w:i/>
          <w:sz w:val="24"/>
        </w:rPr>
        <w:t>Mesures</w:t>
      </w:r>
      <w:r w:rsidRPr="000934F4">
        <w:rPr>
          <w:sz w:val="24"/>
        </w:rPr>
        <w:t>.</w:t>
      </w:r>
      <w:r w:rsidR="000934F4" w:rsidRPr="000934F4">
        <w:rPr>
          <w:sz w:val="24"/>
        </w:rPr>
        <w:t xml:space="preserve"> </w:t>
      </w:r>
    </w:p>
    <w:p w:rsidR="004B3E1F" w:rsidRPr="00456C01" w:rsidRDefault="004B3E1F" w:rsidP="007F4FBE">
      <w:pPr>
        <w:pStyle w:val="Paragraphedeliste"/>
        <w:ind w:left="360"/>
        <w:rPr>
          <w:sz w:val="24"/>
        </w:rPr>
      </w:pPr>
      <w:r w:rsidRPr="000934F4">
        <w:rPr>
          <w:sz w:val="24"/>
        </w:rPr>
        <w:t xml:space="preserve">Quel était le titre </w:t>
      </w:r>
      <w:r w:rsidR="00456C01">
        <w:rPr>
          <w:sz w:val="24"/>
        </w:rPr>
        <w:t>de l’article</w:t>
      </w:r>
      <w:r w:rsidR="007F4FBE">
        <w:rPr>
          <w:sz w:val="24"/>
        </w:rPr>
        <w:t xml:space="preserve"> </w:t>
      </w:r>
      <w:r w:rsidR="00456C01">
        <w:rPr>
          <w:sz w:val="24"/>
        </w:rPr>
        <w:t>page</w:t>
      </w:r>
      <w:r w:rsidR="00B6463F">
        <w:rPr>
          <w:sz w:val="24"/>
        </w:rPr>
        <w:t xml:space="preserve"> </w:t>
      </w:r>
      <w:r w:rsidR="00C33F3A">
        <w:rPr>
          <w:sz w:val="24"/>
        </w:rPr>
        <w:t>28</w:t>
      </w:r>
      <w:r w:rsidRPr="000934F4">
        <w:rPr>
          <w:sz w:val="24"/>
        </w:rPr>
        <w:t xml:space="preserve"> de ce journal le </w:t>
      </w:r>
      <w:r w:rsidR="00C33F3A">
        <w:rPr>
          <w:sz w:val="24"/>
        </w:rPr>
        <w:t>lundi 19 juillet 2021</w:t>
      </w:r>
      <w:r w:rsidRPr="00456C01">
        <w:rPr>
          <w:sz w:val="24"/>
        </w:rPr>
        <w:t> ?</w:t>
      </w:r>
    </w:p>
    <w:p w:rsidR="004B3E1F" w:rsidRDefault="004B3E1F" w:rsidP="004B3E1F">
      <w:pPr>
        <w:ind w:left="360"/>
      </w:pPr>
      <w:r>
        <w:t>………………………………………………………………………………………………………………………………………………………………………..</w:t>
      </w:r>
    </w:p>
    <w:p w:rsidR="00456C01" w:rsidRDefault="00456C01" w:rsidP="004B3E1F">
      <w:pPr>
        <w:ind w:left="360"/>
      </w:pPr>
    </w:p>
    <w:p w:rsidR="00456C01" w:rsidRPr="009B0937" w:rsidRDefault="00456C01" w:rsidP="00456C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360"/>
        <w:jc w:val="center"/>
        <w:rPr>
          <w:b/>
          <w:sz w:val="28"/>
        </w:rPr>
      </w:pPr>
      <w:r w:rsidRPr="009B0937">
        <w:rPr>
          <w:rFonts w:cstheme="minorHAnsi"/>
          <w:b/>
          <w:sz w:val="32"/>
        </w:rPr>
        <w:t>À</w:t>
      </w:r>
      <w:r w:rsidRPr="009B0937">
        <w:rPr>
          <w:b/>
          <w:sz w:val="32"/>
        </w:rPr>
        <w:t xml:space="preserve"> la fin de votre recherche, pensez à vous déconnecter, svp</w:t>
      </w:r>
    </w:p>
    <w:p w:rsidR="00456C01" w:rsidRDefault="00456C01" w:rsidP="004B3E1F">
      <w:pPr>
        <w:ind w:left="360"/>
      </w:pPr>
    </w:p>
    <w:p w:rsidR="00456C01" w:rsidRDefault="00456C01" w:rsidP="004B3E1F">
      <w:pPr>
        <w:ind w:left="360"/>
      </w:pPr>
    </w:p>
    <w:p w:rsidR="00456C01" w:rsidRDefault="00432013">
      <w:r>
        <w:br w:type="page"/>
      </w:r>
    </w:p>
    <w:p w:rsidR="00432013" w:rsidRDefault="00432013" w:rsidP="00432013"/>
    <w:p w:rsidR="00456C01" w:rsidRDefault="00456C01" w:rsidP="00A97A6C">
      <w:pPr>
        <w:jc w:val="center"/>
        <w:rPr>
          <w:b/>
          <w:sz w:val="28"/>
        </w:rPr>
      </w:pPr>
    </w:p>
    <w:p w:rsidR="00A97A6C" w:rsidRDefault="00A97A6C" w:rsidP="00A97A6C">
      <w:pPr>
        <w:jc w:val="center"/>
        <w:rPr>
          <w:b/>
          <w:sz w:val="28"/>
        </w:rPr>
      </w:pPr>
      <w:r>
        <w:rPr>
          <w:b/>
          <w:sz w:val="28"/>
        </w:rPr>
        <w:t>Atelier de recherche documentaire - fiche d’exercice</w:t>
      </w:r>
    </w:p>
    <w:p w:rsidR="00AC7B6B" w:rsidRDefault="00AC7B6B" w:rsidP="00AC7B6B">
      <w:pPr>
        <w:jc w:val="center"/>
        <w:rPr>
          <w:sz w:val="24"/>
        </w:rPr>
      </w:pPr>
      <w:r>
        <w:rPr>
          <w:noProof/>
          <w:lang w:eastAsia="fr-FR"/>
        </w:rPr>
        <w:drawing>
          <wp:inline distT="0" distB="0" distL="0" distR="0" wp14:anchorId="1B908BFC" wp14:editId="1356F7C0">
            <wp:extent cx="1754372" cy="528679"/>
            <wp:effectExtent l="0" t="0" r="0" b="5080"/>
            <wp:docPr id="5" name="Image 5" descr="Le logo de la bibliothèque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e logo de la bibliothèque 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261" cy="528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A6C" w:rsidRDefault="00A97A6C" w:rsidP="00A97A6C">
      <w:r>
        <w:t xml:space="preserve">C’est le catalogue de tous les documents des bibliothèques universitaires de Bordeaux. </w:t>
      </w:r>
    </w:p>
    <w:p w:rsidR="00A97A6C" w:rsidRDefault="00A97A6C" w:rsidP="00A97A6C">
      <w:pPr>
        <w:spacing w:after="0" w:line="240" w:lineRule="auto"/>
        <w:rPr>
          <w:sz w:val="24"/>
        </w:rPr>
      </w:pPr>
      <w:r>
        <w:rPr>
          <w:sz w:val="24"/>
        </w:rPr>
        <w:t>1. Pour y accéder je vais :</w:t>
      </w:r>
    </w:p>
    <w:p w:rsidR="00A97A6C" w:rsidRDefault="00A97A6C" w:rsidP="00A97A6C">
      <w:pPr>
        <w:spacing w:after="0" w:line="240" w:lineRule="auto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>Sur un moteur de recherche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Sur mon ENT </w:t>
      </w:r>
      <w:r>
        <w:rPr>
          <w:sz w:val="24"/>
        </w:rPr>
        <w:tab/>
      </w:r>
      <w:r>
        <w:rPr>
          <w:sz w:val="24"/>
        </w:rPr>
        <w:tab/>
      </w:r>
    </w:p>
    <w:p w:rsidR="00A97A6C" w:rsidRDefault="00A97A6C" w:rsidP="00A97A6C">
      <w:pPr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 xml:space="preserve">Sur le site des bibliothèques de l’Université </w:t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>Les trois sont possibles</w:t>
      </w:r>
    </w:p>
    <w:p w:rsidR="00456C01" w:rsidRDefault="00456C01" w:rsidP="00A97A6C">
      <w:pPr>
        <w:rPr>
          <w:sz w:val="24"/>
        </w:rPr>
      </w:pPr>
    </w:p>
    <w:p w:rsidR="00A97A6C" w:rsidRDefault="00A97A6C" w:rsidP="00A97A6C">
      <w:pPr>
        <w:rPr>
          <w:sz w:val="24"/>
        </w:rPr>
      </w:pPr>
      <w:r>
        <w:rPr>
          <w:sz w:val="24"/>
        </w:rPr>
        <w:t>2. Où puis-je trouver des tutoriels pour utiliser Babord + ou m’aider dans mes recherches documentaires ?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…………………………………………………………………………………………………………………………………………………………………….</w:t>
      </w:r>
    </w:p>
    <w:p w:rsidR="00456C01" w:rsidRDefault="00456C01" w:rsidP="00A97A6C">
      <w:pPr>
        <w:rPr>
          <w:sz w:val="24"/>
        </w:rPr>
      </w:pPr>
    </w:p>
    <w:p w:rsidR="00456C01" w:rsidRPr="00DD136C" w:rsidRDefault="00456C01" w:rsidP="00456C01">
      <w:pPr>
        <w:spacing w:after="0" w:line="240" w:lineRule="auto"/>
        <w:ind w:left="709"/>
        <w:rPr>
          <w:sz w:val="10"/>
        </w:rPr>
      </w:pPr>
    </w:p>
    <w:p w:rsidR="00456C01" w:rsidRPr="0075209E" w:rsidRDefault="00456C01" w:rsidP="00456C01">
      <w:pPr>
        <w:pStyle w:val="Paragraphedeliste"/>
        <w:numPr>
          <w:ilvl w:val="0"/>
          <w:numId w:val="1"/>
        </w:numPr>
        <w:spacing w:after="0" w:line="240" w:lineRule="auto"/>
        <w:rPr>
          <w:spacing w:val="20"/>
          <w:sz w:val="24"/>
        </w:rPr>
      </w:pPr>
      <w:r w:rsidRPr="0075209E">
        <w:rPr>
          <w:spacing w:val="20"/>
          <w:sz w:val="24"/>
        </w:rPr>
        <w:t xml:space="preserve">Je m’identifie (codes ENT ou cliquer </w:t>
      </w:r>
      <w:proofErr w:type="gramStart"/>
      <w:r w:rsidRPr="0075209E">
        <w:rPr>
          <w:spacing w:val="20"/>
          <w:sz w:val="24"/>
        </w:rPr>
        <w:t xml:space="preserve">sur </w:t>
      </w:r>
      <w:r w:rsidR="0075209E">
        <w:rPr>
          <w:spacing w:val="20"/>
          <w:sz w:val="24"/>
          <w:bdr w:val="single" w:sz="4" w:space="0" w:color="auto"/>
        </w:rPr>
        <w:t xml:space="preserve"> s</w:t>
      </w:r>
      <w:r w:rsidRPr="0075209E">
        <w:rPr>
          <w:spacing w:val="20"/>
          <w:sz w:val="24"/>
          <w:bdr w:val="single" w:sz="4" w:space="0" w:color="auto"/>
        </w:rPr>
        <w:t>’identifie</w:t>
      </w:r>
      <w:r w:rsidR="0075209E">
        <w:rPr>
          <w:spacing w:val="20"/>
          <w:sz w:val="24"/>
          <w:bdr w:val="single" w:sz="4" w:space="0" w:color="auto"/>
        </w:rPr>
        <w:t>r</w:t>
      </w:r>
      <w:proofErr w:type="gramEnd"/>
      <w:r w:rsidR="0075209E">
        <w:rPr>
          <w:spacing w:val="20"/>
          <w:sz w:val="24"/>
          <w:bdr w:val="single" w:sz="4" w:space="0" w:color="auto"/>
        </w:rPr>
        <w:t xml:space="preserve"> </w:t>
      </w:r>
      <w:r w:rsidRPr="0075209E">
        <w:rPr>
          <w:spacing w:val="20"/>
          <w:sz w:val="24"/>
        </w:rPr>
        <w:t xml:space="preserve"> si votre ENT est déjà ouvert), </w:t>
      </w:r>
    </w:p>
    <w:p w:rsidR="00456C01" w:rsidRPr="00456C01" w:rsidRDefault="00456C01" w:rsidP="00456C01">
      <w:pPr>
        <w:pStyle w:val="Paragraphedeliste"/>
        <w:spacing w:after="0" w:line="240" w:lineRule="auto"/>
        <w:ind w:left="360"/>
        <w:rPr>
          <w:sz w:val="24"/>
        </w:rPr>
      </w:pPr>
      <w:proofErr w:type="gramStart"/>
      <w:r w:rsidRPr="00456C01">
        <w:rPr>
          <w:sz w:val="24"/>
        </w:rPr>
        <w:t>cela</w:t>
      </w:r>
      <w:proofErr w:type="gramEnd"/>
      <w:r w:rsidRPr="00456C01">
        <w:rPr>
          <w:sz w:val="24"/>
        </w:rPr>
        <w:t xml:space="preserve"> me permet :</w:t>
      </w:r>
    </w:p>
    <w:p w:rsidR="00456C01" w:rsidRDefault="00456C01" w:rsidP="00456C01">
      <w:pPr>
        <w:spacing w:after="0" w:line="240" w:lineRule="auto"/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>D’accéder à mon compte lecteur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 xml:space="preserve">De prolonger mes prêts </w:t>
      </w:r>
      <w:r>
        <w:rPr>
          <w:sz w:val="24"/>
        </w:rPr>
        <w:tab/>
      </w:r>
      <w:r>
        <w:rPr>
          <w:sz w:val="24"/>
        </w:rPr>
        <w:tab/>
      </w:r>
    </w:p>
    <w:p w:rsidR="00456C01" w:rsidRDefault="00456C01" w:rsidP="00456C01">
      <w:pPr>
        <w:ind w:left="709"/>
        <w:rPr>
          <w:sz w:val="24"/>
        </w:rPr>
      </w:pPr>
      <w:r>
        <w:rPr>
          <w:sz w:val="40"/>
        </w:rPr>
        <w:t xml:space="preserve">□ </w:t>
      </w:r>
      <w:r>
        <w:rPr>
          <w:sz w:val="24"/>
        </w:rPr>
        <w:t xml:space="preserve">De conserver mon historique de recherche </w:t>
      </w:r>
      <w:r>
        <w:rPr>
          <w:sz w:val="24"/>
        </w:rPr>
        <w:tab/>
      </w:r>
      <w:r>
        <w:rPr>
          <w:sz w:val="40"/>
        </w:rPr>
        <w:t xml:space="preserve">□ </w:t>
      </w:r>
      <w:r>
        <w:rPr>
          <w:sz w:val="24"/>
        </w:rPr>
        <w:t>De conserver les références que j’ai trouvé</w:t>
      </w:r>
    </w:p>
    <w:p w:rsidR="00456C01" w:rsidRDefault="00456C01" w:rsidP="00456C01">
      <w:pPr>
        <w:ind w:left="709"/>
        <w:rPr>
          <w:sz w:val="24"/>
        </w:rPr>
      </w:pPr>
    </w:p>
    <w:p w:rsidR="00A97A6C" w:rsidRPr="00456C01" w:rsidRDefault="00A97A6C" w:rsidP="00456C01">
      <w:pPr>
        <w:pStyle w:val="Paragraphedeliste"/>
        <w:numPr>
          <w:ilvl w:val="0"/>
          <w:numId w:val="1"/>
        </w:numPr>
        <w:rPr>
          <w:sz w:val="24"/>
        </w:rPr>
      </w:pPr>
      <w:r w:rsidRPr="00456C01">
        <w:rPr>
          <w:sz w:val="24"/>
        </w:rPr>
        <w:t xml:space="preserve">Je cherche deux livres </w:t>
      </w:r>
      <w:r w:rsidR="000519DD" w:rsidRPr="00456C01">
        <w:rPr>
          <w:sz w:val="24"/>
        </w:rPr>
        <w:t>sur la mécatronique</w:t>
      </w:r>
      <w:r w:rsidRPr="00456C01">
        <w:rPr>
          <w:sz w:val="24"/>
        </w:rPr>
        <w:t>, disponibles à la bibliothèque de l’IUT :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 xml:space="preserve">Mot(s) </w:t>
      </w:r>
      <w:proofErr w:type="spellStart"/>
      <w:r>
        <w:rPr>
          <w:sz w:val="24"/>
          <w:lang w:val="en-US"/>
        </w:rPr>
        <w:t>clé</w:t>
      </w:r>
      <w:proofErr w:type="spellEnd"/>
      <w:r>
        <w:rPr>
          <w:sz w:val="24"/>
          <w:lang w:val="en-US"/>
        </w:rPr>
        <w:t>(s</w:t>
      </w:r>
      <w:proofErr w:type="gramStart"/>
      <w:r>
        <w:rPr>
          <w:sz w:val="24"/>
          <w:lang w:val="en-US"/>
        </w:rPr>
        <w:t>) :</w:t>
      </w:r>
      <w:proofErr w:type="gramEnd"/>
      <w:r>
        <w:rPr>
          <w:sz w:val="24"/>
          <w:lang w:val="en-US"/>
        </w:rPr>
        <w:t xml:space="preserve"> ………………………………… ……………………………………………</w:t>
      </w:r>
    </w:p>
    <w:p w:rsidR="00A97A6C" w:rsidRDefault="00A97A6C" w:rsidP="00A97A6C">
      <w:pPr>
        <w:rPr>
          <w:sz w:val="24"/>
          <w:lang w:val="en-US"/>
        </w:rPr>
      </w:pPr>
      <w:r>
        <w:rPr>
          <w:sz w:val="24"/>
          <w:lang w:val="en-US"/>
        </w:rPr>
        <w:t xml:space="preserve"> </w:t>
      </w:r>
      <w:proofErr w:type="spellStart"/>
      <w:r>
        <w:rPr>
          <w:sz w:val="24"/>
          <w:lang w:val="en-US"/>
        </w:rPr>
        <w:t>Filtre</w:t>
      </w:r>
      <w:proofErr w:type="spellEnd"/>
      <w:r>
        <w:rPr>
          <w:sz w:val="24"/>
          <w:lang w:val="en-US"/>
        </w:rPr>
        <w:t>(s</w:t>
      </w:r>
      <w:proofErr w:type="gramStart"/>
      <w:r>
        <w:rPr>
          <w:sz w:val="24"/>
          <w:lang w:val="en-US"/>
        </w:rPr>
        <w:t>) :</w:t>
      </w:r>
      <w:proofErr w:type="gramEnd"/>
      <w:r>
        <w:rPr>
          <w:sz w:val="24"/>
          <w:lang w:val="en-US"/>
        </w:rPr>
        <w:t xml:space="preserve"> ………………………………………………………………………………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Cotes des documents à la bibliothèque de l’IUT : ………………………………… ET 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 .</w:t>
      </w:r>
    </w:p>
    <w:p w:rsidR="00A97A6C" w:rsidRDefault="00A97A6C" w:rsidP="00044FC9">
      <w:pPr>
        <w:spacing w:line="240" w:lineRule="auto"/>
        <w:rPr>
          <w:sz w:val="24"/>
        </w:rPr>
      </w:pPr>
    </w:p>
    <w:p w:rsidR="00A97A6C" w:rsidRPr="00456C01" w:rsidRDefault="003E7806" w:rsidP="00456C01">
      <w:pPr>
        <w:pStyle w:val="Paragraphedeliste"/>
        <w:numPr>
          <w:ilvl w:val="0"/>
          <w:numId w:val="1"/>
        </w:numPr>
        <w:rPr>
          <w:sz w:val="24"/>
        </w:rPr>
      </w:pPr>
      <w:r w:rsidRPr="00456C01">
        <w:rPr>
          <w:sz w:val="24"/>
        </w:rPr>
        <w:t xml:space="preserve">Le livre de </w:t>
      </w:r>
      <w:r w:rsidR="00044FC9" w:rsidRPr="00456C01">
        <w:rPr>
          <w:i/>
          <w:sz w:val="24"/>
        </w:rPr>
        <w:t>Mécatronique</w:t>
      </w:r>
      <w:r w:rsidR="00044FC9" w:rsidRPr="00456C01">
        <w:rPr>
          <w:sz w:val="24"/>
        </w:rPr>
        <w:t xml:space="preserve"> de </w:t>
      </w:r>
      <w:r w:rsidRPr="00456C01">
        <w:rPr>
          <w:b/>
          <w:sz w:val="24"/>
        </w:rPr>
        <w:t>B</w:t>
      </w:r>
      <w:r w:rsidR="00044FC9" w:rsidRPr="00456C01">
        <w:rPr>
          <w:b/>
          <w:sz w:val="24"/>
        </w:rPr>
        <w:t>IRGLEN</w:t>
      </w:r>
      <w:r w:rsidRPr="00456C01">
        <w:rPr>
          <w:sz w:val="24"/>
        </w:rPr>
        <w:t xml:space="preserve"> peut-il être consulté</w:t>
      </w:r>
      <w:r w:rsidR="00A97A6C" w:rsidRPr="00456C01">
        <w:rPr>
          <w:sz w:val="24"/>
        </w:rPr>
        <w:t xml:space="preserve"> en version électronique ? </w:t>
      </w:r>
      <w:r w:rsidRPr="00456C01">
        <w:rPr>
          <w:sz w:val="24"/>
        </w:rPr>
        <w:t xml:space="preserve"> </w:t>
      </w:r>
      <w:r w:rsidR="00A97A6C" w:rsidRPr="00456C01">
        <w:rPr>
          <w:sz w:val="24"/>
        </w:rPr>
        <w:t>OUI / NON</w:t>
      </w:r>
    </w:p>
    <w:p w:rsidR="003E7806" w:rsidRPr="003E7806" w:rsidRDefault="003E7806" w:rsidP="00044FC9">
      <w:pPr>
        <w:pStyle w:val="Paragraphedeliste"/>
        <w:spacing w:line="240" w:lineRule="auto"/>
        <w:ind w:left="360"/>
        <w:rPr>
          <w:sz w:val="24"/>
        </w:rPr>
      </w:pPr>
    </w:p>
    <w:p w:rsidR="00A97A6C" w:rsidRPr="00456C01" w:rsidRDefault="00A97A6C" w:rsidP="00456C01">
      <w:pPr>
        <w:pStyle w:val="Paragraphedeliste"/>
        <w:numPr>
          <w:ilvl w:val="0"/>
          <w:numId w:val="1"/>
        </w:numPr>
        <w:rPr>
          <w:sz w:val="24"/>
        </w:rPr>
      </w:pPr>
      <w:r w:rsidRPr="00456C01">
        <w:rPr>
          <w:sz w:val="24"/>
        </w:rPr>
        <w:t>Si oui, Sur quel site puis-je le consulter ?</w:t>
      </w:r>
      <w:r w:rsidR="003E7806" w:rsidRPr="00456C01">
        <w:rPr>
          <w:sz w:val="24"/>
        </w:rPr>
        <w:t xml:space="preserve"> </w:t>
      </w:r>
    </w:p>
    <w:p w:rsidR="00A97A6C" w:rsidRDefault="00A97A6C" w:rsidP="00A97A6C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3F1057" w:rsidRDefault="003F1057" w:rsidP="00A97A6C">
      <w:pPr>
        <w:rPr>
          <w:sz w:val="24"/>
        </w:rPr>
      </w:pPr>
    </w:p>
    <w:p w:rsidR="00432013" w:rsidRPr="00E53A00" w:rsidRDefault="00432013" w:rsidP="00432013"/>
    <w:p w:rsidR="00432013" w:rsidRPr="00826E9E" w:rsidRDefault="00432013" w:rsidP="00432013">
      <w:pPr>
        <w:jc w:val="center"/>
        <w:rPr>
          <w:b/>
          <w:sz w:val="28"/>
        </w:rPr>
      </w:pPr>
      <w:r w:rsidRPr="00826E9E">
        <w:rPr>
          <w:b/>
          <w:sz w:val="28"/>
        </w:rPr>
        <w:t>Atelier de recherche documentaire</w:t>
      </w:r>
      <w:r>
        <w:rPr>
          <w:b/>
          <w:sz w:val="28"/>
        </w:rPr>
        <w:t xml:space="preserve"> - f</w:t>
      </w:r>
      <w:r w:rsidRPr="00826E9E">
        <w:rPr>
          <w:b/>
          <w:sz w:val="28"/>
        </w:rPr>
        <w:t xml:space="preserve">iche </w:t>
      </w:r>
      <w:r>
        <w:rPr>
          <w:b/>
          <w:sz w:val="28"/>
        </w:rPr>
        <w:t>d’exercice</w:t>
      </w:r>
    </w:p>
    <w:p w:rsidR="00432013" w:rsidRDefault="00432013" w:rsidP="00432013">
      <w:pPr>
        <w:jc w:val="center"/>
        <w:rPr>
          <w:b/>
          <w:sz w:val="40"/>
        </w:rPr>
      </w:pPr>
      <w:r>
        <w:rPr>
          <w:b/>
          <w:sz w:val="40"/>
        </w:rPr>
        <w:t>Techniques de l’ingénieur</w:t>
      </w:r>
    </w:p>
    <w:p w:rsidR="003D3BA5" w:rsidRPr="00826E9E" w:rsidRDefault="003D3BA5" w:rsidP="00432013">
      <w:pPr>
        <w:jc w:val="center"/>
        <w:rPr>
          <w:b/>
          <w:sz w:val="40"/>
        </w:rPr>
      </w:pPr>
    </w:p>
    <w:p w:rsidR="00432013" w:rsidRPr="004D7FF1" w:rsidRDefault="00432013" w:rsidP="00432013">
      <w:pPr>
        <w:rPr>
          <w:sz w:val="24"/>
        </w:rPr>
      </w:pPr>
      <w:r w:rsidRPr="004D7FF1">
        <w:rPr>
          <w:rFonts w:cs="Arial"/>
          <w:color w:val="333333"/>
          <w:szCs w:val="21"/>
          <w:shd w:val="clear" w:color="auto" w:fill="FFFFFF"/>
        </w:rPr>
        <w:t>Encyclopédie dans le domaine des sciences de l'ingénieur : environnement, mécanique, énergie, construction, électronique et TIC, nanotechnologies, génie industriel, matériaux, agroalimentaire, mesures et analyses</w:t>
      </w:r>
      <w:r>
        <w:rPr>
          <w:rFonts w:cs="Arial"/>
          <w:color w:val="333333"/>
          <w:szCs w:val="21"/>
          <w:shd w:val="clear" w:color="auto" w:fill="FFFFFF"/>
        </w:rPr>
        <w:t>, etc.</w:t>
      </w:r>
      <w:r w:rsidRPr="004D7FF1">
        <w:rPr>
          <w:sz w:val="24"/>
        </w:rPr>
        <w:t xml:space="preserve"> </w:t>
      </w: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Pr="00234268" w:rsidRDefault="00432013" w:rsidP="00432013">
      <w:pPr>
        <w:spacing w:after="0" w:line="240" w:lineRule="auto"/>
        <w:rPr>
          <w:sz w:val="24"/>
        </w:rPr>
      </w:pPr>
      <w:r>
        <w:rPr>
          <w:sz w:val="24"/>
        </w:rPr>
        <w:t xml:space="preserve">1. </w:t>
      </w:r>
      <w:r w:rsidRPr="00234268">
        <w:rPr>
          <w:sz w:val="24"/>
        </w:rPr>
        <w:t xml:space="preserve">Pour accéder </w:t>
      </w:r>
      <w:r>
        <w:rPr>
          <w:sz w:val="24"/>
        </w:rPr>
        <w:t xml:space="preserve">au contenu en texte intégral </w:t>
      </w:r>
      <w:r w:rsidRPr="00234268">
        <w:rPr>
          <w:sz w:val="24"/>
        </w:rPr>
        <w:t>je vais :</w:t>
      </w:r>
    </w:p>
    <w:p w:rsidR="00432013" w:rsidRDefault="00432013" w:rsidP="00432013">
      <w:pPr>
        <w:spacing w:after="0" w:line="240" w:lineRule="auto"/>
        <w:ind w:firstLine="708"/>
        <w:rPr>
          <w:sz w:val="24"/>
        </w:rPr>
      </w:pP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</w:t>
      </w:r>
      <w:r>
        <w:rPr>
          <w:sz w:val="24"/>
        </w:rPr>
        <w:t>le site, depuis un moteur de recherche</w:t>
      </w:r>
      <w:r>
        <w:rPr>
          <w:sz w:val="24"/>
        </w:rPr>
        <w:tab/>
      </w:r>
      <w:r w:rsidRPr="00234268">
        <w:rPr>
          <w:sz w:val="40"/>
        </w:rPr>
        <w:t xml:space="preserve">□ </w:t>
      </w:r>
      <w:r w:rsidRPr="00234268">
        <w:rPr>
          <w:sz w:val="24"/>
        </w:rPr>
        <w:t xml:space="preserve">Sur mon ENT </w:t>
      </w:r>
      <w:r w:rsidRPr="00234268">
        <w:rPr>
          <w:sz w:val="24"/>
        </w:rPr>
        <w:tab/>
      </w: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Default="00432013" w:rsidP="00432013">
      <w:pPr>
        <w:spacing w:after="0" w:line="240" w:lineRule="auto"/>
        <w:rPr>
          <w:sz w:val="24"/>
        </w:rPr>
      </w:pPr>
    </w:p>
    <w:p w:rsidR="00432013" w:rsidRDefault="00432013" w:rsidP="00432013">
      <w:pPr>
        <w:spacing w:after="0" w:line="240" w:lineRule="auto"/>
        <w:rPr>
          <w:sz w:val="24"/>
        </w:rPr>
      </w:pPr>
      <w:r>
        <w:rPr>
          <w:sz w:val="24"/>
        </w:rPr>
        <w:t>2. Chemin pour accéder aux Techniques de l’ingénieur depuis mon ENT :</w:t>
      </w:r>
    </w:p>
    <w:p w:rsidR="00432013" w:rsidRPr="00957055" w:rsidRDefault="00432013" w:rsidP="00432013">
      <w:pPr>
        <w:rPr>
          <w:sz w:val="2"/>
        </w:rPr>
      </w:pPr>
    </w:p>
    <w:p w:rsidR="00432013" w:rsidRDefault="00432013" w:rsidP="00432013">
      <w:pPr>
        <w:ind w:left="708"/>
        <w:rPr>
          <w:sz w:val="24"/>
        </w:rPr>
      </w:pPr>
      <w:r>
        <w:rPr>
          <w:sz w:val="24"/>
        </w:rPr>
        <w:t>ENT Université de Bordeaux &gt; onglet Bibliothèque &gt;</w:t>
      </w:r>
      <w:proofErr w:type="gramStart"/>
      <w:r>
        <w:rPr>
          <w:sz w:val="24"/>
        </w:rPr>
        <w:t xml:space="preserve"> .…</w:t>
      </w:r>
      <w:proofErr w:type="gramEnd"/>
      <w:r>
        <w:rPr>
          <w:sz w:val="24"/>
        </w:rPr>
        <w:t>……………………………………………………………………</w:t>
      </w:r>
    </w:p>
    <w:p w:rsidR="00432013" w:rsidRDefault="00432013" w:rsidP="00432013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…………………………………………………………………………………………………………………………………………………………….………..</w:t>
      </w:r>
    </w:p>
    <w:p w:rsidR="00432013" w:rsidRDefault="00432013" w:rsidP="00E25D0A">
      <w:pPr>
        <w:spacing w:after="0" w:line="240" w:lineRule="auto"/>
        <w:rPr>
          <w:sz w:val="24"/>
        </w:rPr>
      </w:pPr>
    </w:p>
    <w:p w:rsidR="00432013" w:rsidRDefault="00432013" w:rsidP="00432013">
      <w:pPr>
        <w:rPr>
          <w:sz w:val="24"/>
        </w:rPr>
      </w:pPr>
      <w:r>
        <w:rPr>
          <w:sz w:val="24"/>
        </w:rPr>
        <w:t xml:space="preserve">3. Je cherche un article </w:t>
      </w:r>
      <w:r w:rsidR="009962FA">
        <w:rPr>
          <w:sz w:val="24"/>
        </w:rPr>
        <w:t>récent sur les différents systè</w:t>
      </w:r>
      <w:r w:rsidR="00B373E9">
        <w:rPr>
          <w:sz w:val="24"/>
        </w:rPr>
        <w:t>mes de navigation par satellite :</w:t>
      </w:r>
    </w:p>
    <w:p w:rsidR="00432013" w:rsidRDefault="00456C01" w:rsidP="00432013">
      <w:pPr>
        <w:ind w:firstLine="708"/>
        <w:rPr>
          <w:sz w:val="24"/>
        </w:rPr>
      </w:pPr>
      <w:r>
        <w:rPr>
          <w:sz w:val="24"/>
        </w:rPr>
        <w:t>Mots clés</w:t>
      </w:r>
      <w:r w:rsidR="00CB0E54">
        <w:rPr>
          <w:sz w:val="24"/>
        </w:rPr>
        <w:t xml:space="preserve"> utilisés pour la recherche</w:t>
      </w:r>
      <w:proofErr w:type="gramStart"/>
      <w:r w:rsidR="00B373E9">
        <w:rPr>
          <w:sz w:val="24"/>
        </w:rPr>
        <w:t xml:space="preserve"> : </w:t>
      </w:r>
      <w:r>
        <w:rPr>
          <w:sz w:val="24"/>
        </w:rPr>
        <w:t>..</w:t>
      </w:r>
      <w:proofErr w:type="gramEnd"/>
      <w:r>
        <w:rPr>
          <w:sz w:val="24"/>
        </w:rPr>
        <w:t>………………………………………………….</w:t>
      </w:r>
      <w:r w:rsidR="00432013">
        <w:rPr>
          <w:sz w:val="24"/>
        </w:rPr>
        <w:t>…………………………….………</w:t>
      </w:r>
    </w:p>
    <w:p w:rsidR="00432013" w:rsidRDefault="00432013" w:rsidP="00432013">
      <w:pPr>
        <w:ind w:firstLine="708"/>
        <w:rPr>
          <w:sz w:val="24"/>
        </w:rPr>
      </w:pPr>
      <w:r>
        <w:rPr>
          <w:sz w:val="24"/>
        </w:rPr>
        <w:t>Titre : …………………………………</w:t>
      </w:r>
      <w:r w:rsidR="00456C01">
        <w:rPr>
          <w:sz w:val="24"/>
        </w:rPr>
        <w:t>……</w:t>
      </w:r>
      <w:r>
        <w:rPr>
          <w:sz w:val="24"/>
        </w:rPr>
        <w:t>………………………………………………………………………………</w:t>
      </w:r>
      <w:proofErr w:type="gramStart"/>
      <w:r>
        <w:rPr>
          <w:sz w:val="24"/>
        </w:rPr>
        <w:t>…….</w:t>
      </w:r>
      <w:proofErr w:type="gramEnd"/>
      <w:r>
        <w:rPr>
          <w:sz w:val="24"/>
        </w:rPr>
        <w:t>……………</w:t>
      </w:r>
    </w:p>
    <w:p w:rsidR="00432013" w:rsidRDefault="00432013" w:rsidP="00432013">
      <w:pPr>
        <w:ind w:firstLine="708"/>
        <w:rPr>
          <w:sz w:val="24"/>
        </w:rPr>
      </w:pPr>
      <w:r>
        <w:rPr>
          <w:sz w:val="24"/>
        </w:rPr>
        <w:t>Auteur : ……………………………………</w:t>
      </w:r>
      <w:r w:rsidR="00456C01">
        <w:rPr>
          <w:sz w:val="24"/>
        </w:rPr>
        <w:t>……</w:t>
      </w:r>
      <w:r>
        <w:rPr>
          <w:sz w:val="24"/>
        </w:rPr>
        <w:t>……………………………………………………………………………………………</w:t>
      </w:r>
    </w:p>
    <w:p w:rsidR="00432013" w:rsidRDefault="00432013" w:rsidP="00432013"/>
    <w:p w:rsidR="00432013" w:rsidRDefault="00432013" w:rsidP="00E25D0A">
      <w:pPr>
        <w:pStyle w:val="Paragraphedeliste"/>
        <w:numPr>
          <w:ilvl w:val="0"/>
          <w:numId w:val="3"/>
        </w:numPr>
      </w:pPr>
      <w:r w:rsidRPr="00E25D0A">
        <w:rPr>
          <w:sz w:val="24"/>
        </w:rPr>
        <w:t xml:space="preserve">Y </w:t>
      </w:r>
      <w:proofErr w:type="spellStart"/>
      <w:r w:rsidRPr="00E25D0A">
        <w:rPr>
          <w:sz w:val="24"/>
        </w:rPr>
        <w:t>a-t-il</w:t>
      </w:r>
      <w:proofErr w:type="spellEnd"/>
      <w:r w:rsidRPr="00E25D0A">
        <w:rPr>
          <w:sz w:val="24"/>
        </w:rPr>
        <w:t xml:space="preserve"> les références bibliographiques des documents sur lesquels l’auteur s’est appuyé pour rédiger son article ?</w:t>
      </w:r>
      <w:r w:rsidR="00E25D0A" w:rsidRPr="00E25D0A">
        <w:rPr>
          <w:sz w:val="24"/>
        </w:rPr>
        <w:t xml:space="preserve"> </w:t>
      </w:r>
      <w:r w:rsidR="00E25D0A">
        <w:rPr>
          <w:sz w:val="24"/>
        </w:rPr>
        <w:tab/>
      </w:r>
      <w:r w:rsidR="00E25D0A">
        <w:rPr>
          <w:sz w:val="24"/>
        </w:rPr>
        <w:tab/>
      </w:r>
      <w:proofErr w:type="gramStart"/>
      <w:r>
        <w:t>OUI  /</w:t>
      </w:r>
      <w:proofErr w:type="gramEnd"/>
      <w:r>
        <w:t xml:space="preserve">  NON</w:t>
      </w:r>
    </w:p>
    <w:p w:rsidR="00E25D0A" w:rsidRDefault="00E25D0A" w:rsidP="00E25D0A">
      <w:pPr>
        <w:pStyle w:val="Paragraphedeliste"/>
        <w:ind w:left="360"/>
      </w:pPr>
    </w:p>
    <w:p w:rsidR="00E25D0A" w:rsidRDefault="00E25D0A" w:rsidP="00E25D0A">
      <w:pPr>
        <w:pStyle w:val="Paragraphedeliste"/>
        <w:ind w:left="360"/>
      </w:pPr>
    </w:p>
    <w:p w:rsidR="00E25D0A" w:rsidRPr="00F72A04" w:rsidRDefault="00E25D0A" w:rsidP="00E25D0A">
      <w:pPr>
        <w:pStyle w:val="Paragraphedeliste"/>
        <w:numPr>
          <w:ilvl w:val="0"/>
          <w:numId w:val="3"/>
        </w:numPr>
      </w:pPr>
      <w:r>
        <w:rPr>
          <w:sz w:val="24"/>
        </w:rPr>
        <w:t>Dans le Dictionnaire technique multilingue, recherchez la traduction en anglais de « architecture de l’équipement embarqué » puis</w:t>
      </w:r>
      <w:r w:rsidR="00F72A04">
        <w:rPr>
          <w:sz w:val="24"/>
        </w:rPr>
        <w:t>,</w:t>
      </w:r>
      <w:r>
        <w:rPr>
          <w:sz w:val="24"/>
        </w:rPr>
        <w:t xml:space="preserve"> sur la page de </w:t>
      </w:r>
      <w:r w:rsidR="00F72A04">
        <w:rPr>
          <w:sz w:val="24"/>
        </w:rPr>
        <w:t xml:space="preserve">ce </w:t>
      </w:r>
      <w:r>
        <w:rPr>
          <w:sz w:val="24"/>
        </w:rPr>
        <w:t>résultat</w:t>
      </w:r>
      <w:r w:rsidR="00F72A04">
        <w:rPr>
          <w:sz w:val="24"/>
        </w:rPr>
        <w:t>, la traduction de « capteur de vitesse » :</w:t>
      </w:r>
    </w:p>
    <w:p w:rsidR="00F72A04" w:rsidRDefault="00F72A04" w:rsidP="00F72A04">
      <w:pPr>
        <w:pStyle w:val="Paragraphedeliste"/>
        <w:ind w:left="360"/>
      </w:pPr>
    </w:p>
    <w:p w:rsidR="00957055" w:rsidRDefault="00F72A04" w:rsidP="00E25D0A">
      <w:pPr>
        <w:pStyle w:val="Paragraphedeliste"/>
        <w:ind w:left="360"/>
      </w:pPr>
      <w:r>
        <w:rPr>
          <w:sz w:val="24"/>
        </w:rPr>
        <w:t>Architecture de l’équipement embarqué</w:t>
      </w:r>
      <w:r>
        <w:t xml:space="preserve"> = ……………………</w:t>
      </w:r>
      <w:proofErr w:type="gramStart"/>
      <w:r>
        <w:t>…….</w:t>
      </w:r>
      <w:proofErr w:type="gramEnd"/>
      <w:r>
        <w:t>.</w:t>
      </w:r>
      <w:r w:rsidR="00E25D0A">
        <w:t>…………………………………………………………………….</w:t>
      </w:r>
    </w:p>
    <w:p w:rsidR="00F72A04" w:rsidRPr="00E53A00" w:rsidRDefault="00F72A04" w:rsidP="00E25D0A">
      <w:pPr>
        <w:pStyle w:val="Paragraphedeliste"/>
        <w:ind w:left="360"/>
      </w:pPr>
      <w:r w:rsidRPr="009B401A">
        <w:rPr>
          <w:sz w:val="24"/>
        </w:rPr>
        <w:t xml:space="preserve">Capteur de vitesse </w:t>
      </w:r>
      <w:r>
        <w:t>= …………………………………………………………………………………………………………………………………………</w:t>
      </w:r>
    </w:p>
    <w:sectPr w:rsidR="00F72A04" w:rsidRPr="00E53A00" w:rsidSect="00E53A00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73E9" w:rsidRDefault="00B373E9" w:rsidP="00E53A00">
      <w:pPr>
        <w:spacing w:after="0" w:line="240" w:lineRule="auto"/>
      </w:pPr>
      <w:r>
        <w:separator/>
      </w:r>
    </w:p>
  </w:endnote>
  <w:endnote w:type="continuationSeparator" w:id="0">
    <w:p w:rsidR="00B373E9" w:rsidRDefault="00B373E9" w:rsidP="00E5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73E9" w:rsidRDefault="00B373E9" w:rsidP="00E53A00">
      <w:pPr>
        <w:spacing w:after="0" w:line="240" w:lineRule="auto"/>
      </w:pPr>
      <w:r>
        <w:separator/>
      </w:r>
    </w:p>
  </w:footnote>
  <w:footnote w:type="continuationSeparator" w:id="0">
    <w:p w:rsidR="00B373E9" w:rsidRDefault="00B373E9" w:rsidP="00E5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3E9" w:rsidRDefault="00B373E9">
    <w:pPr>
      <w:pStyle w:val="En-tt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-786809</wp:posOffset>
              </wp:positionH>
              <wp:positionV relativeFrom="paragraph">
                <wp:posOffset>-183766</wp:posOffset>
              </wp:positionV>
              <wp:extent cx="8502650" cy="1408563"/>
              <wp:effectExtent l="0" t="0" r="0" b="1270"/>
              <wp:wrapNone/>
              <wp:docPr id="2" name="Groupe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502650" cy="1408563"/>
                        <a:chOff x="0" y="0"/>
                        <a:chExt cx="8502650" cy="1408563"/>
                      </a:xfrm>
                    </wpg:grpSpPr>
                    <wps:wsp>
                      <wps:cNvPr id="4" name="Triangle rectangle 4"/>
                      <wps:cNvSpPr/>
                      <wps:spPr>
                        <a:xfrm>
                          <a:off x="116958" y="797442"/>
                          <a:ext cx="8276590" cy="605790"/>
                        </a:xfrm>
                        <a:prstGeom prst="rtTriangle">
                          <a:avLst/>
                        </a:prstGeom>
                        <a:solidFill>
                          <a:srgbClr val="443A3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Triangle rectangle 3"/>
                      <wps:cNvSpPr/>
                      <wps:spPr>
                        <a:xfrm>
                          <a:off x="0" y="988828"/>
                          <a:ext cx="8502650" cy="419735"/>
                        </a:xfrm>
                        <a:prstGeom prst="rtTriangle">
                          <a:avLst/>
                        </a:prstGeom>
                        <a:solidFill>
                          <a:srgbClr val="009DE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96" name="Image 29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935665" y="85060"/>
                          <a:ext cx="2094614" cy="733647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" name="Image 1"/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730949" y="0"/>
                          <a:ext cx="1648046" cy="9144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693B0455" id="Groupe 2" o:spid="_x0000_s1026" style="position:absolute;margin-left:-61.95pt;margin-top:-14.45pt;width:669.5pt;height:110.9pt;z-index:251662336" coordsize="85026,14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"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4" o:spid="_x0000_s1027" type="#_x0000_t6" style="position:absolute;left:1169;top:7974;width:82766;height:60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" fillcolor="#443a31" stroked="f" strokeweight="2pt"/>
              <v:shape id="Triangle rectangle 3" o:spid="_x0000_s1028" type="#_x0000_t6" style="position:absolute;top:9888;width:85026;height:41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" fillcolor="#009de0" stroked="f" strokeweight="2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96" o:spid="_x0000_s1029" type="#_x0000_t75" style="position:absolute;left:9356;top:850;width:20946;height:73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">
                <v:imagedata r:id="rId3" o:title=""/>
                <v:path arrowok="t"/>
              </v:shape>
              <v:shape id="Image 1" o:spid="_x0000_s1030" type="#_x0000_t75" style="position:absolute;left:57309;width:16480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">
                <v:imagedata r:id="rId4" o:title=""/>
                <v:path arrowok="t"/>
              </v:shape>
            </v:group>
          </w:pict>
        </mc:Fallback>
      </mc:AlternateContent>
    </w:r>
  </w:p>
  <w:p w:rsidR="00B373E9" w:rsidRDefault="00B373E9">
    <w:pPr>
      <w:pStyle w:val="En-tte"/>
    </w:pPr>
  </w:p>
  <w:p w:rsidR="00B373E9" w:rsidRDefault="00B373E9">
    <w:pPr>
      <w:pStyle w:val="En-tte"/>
    </w:pPr>
  </w:p>
  <w:p w:rsidR="00B373E9" w:rsidRDefault="00B373E9">
    <w:pPr>
      <w:pStyle w:val="En-tte"/>
    </w:pPr>
  </w:p>
  <w:p w:rsidR="00B373E9" w:rsidRDefault="00B373E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1B63D1"/>
    <w:multiLevelType w:val="hybridMultilevel"/>
    <w:tmpl w:val="4F4A57AA"/>
    <w:lvl w:ilvl="0" w:tplc="30442F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56B57E2"/>
    <w:multiLevelType w:val="hybridMultilevel"/>
    <w:tmpl w:val="F69C7932"/>
    <w:lvl w:ilvl="0" w:tplc="AD1E01BC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C4E5FE6"/>
    <w:multiLevelType w:val="hybridMultilevel"/>
    <w:tmpl w:val="3C34FAC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2ED4CCA"/>
    <w:multiLevelType w:val="hybridMultilevel"/>
    <w:tmpl w:val="5AFA9DEA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A00"/>
    <w:rsid w:val="00044FC9"/>
    <w:rsid w:val="000519DD"/>
    <w:rsid w:val="000934F4"/>
    <w:rsid w:val="000E7B37"/>
    <w:rsid w:val="00123BEC"/>
    <w:rsid w:val="00174C5D"/>
    <w:rsid w:val="001D513C"/>
    <w:rsid w:val="002209DC"/>
    <w:rsid w:val="00234268"/>
    <w:rsid w:val="00245D9D"/>
    <w:rsid w:val="00281E81"/>
    <w:rsid w:val="003D3BA5"/>
    <w:rsid w:val="003E7806"/>
    <w:rsid w:val="003F0157"/>
    <w:rsid w:val="003F1057"/>
    <w:rsid w:val="00432013"/>
    <w:rsid w:val="00456C01"/>
    <w:rsid w:val="004B3E1F"/>
    <w:rsid w:val="004D7FF1"/>
    <w:rsid w:val="005557AF"/>
    <w:rsid w:val="00632492"/>
    <w:rsid w:val="006E214D"/>
    <w:rsid w:val="00745526"/>
    <w:rsid w:val="0075209E"/>
    <w:rsid w:val="00761D4D"/>
    <w:rsid w:val="007673E6"/>
    <w:rsid w:val="007A0389"/>
    <w:rsid w:val="007E1C6E"/>
    <w:rsid w:val="007F4FBE"/>
    <w:rsid w:val="0081503D"/>
    <w:rsid w:val="00826E9E"/>
    <w:rsid w:val="00957055"/>
    <w:rsid w:val="00982C1D"/>
    <w:rsid w:val="009962FA"/>
    <w:rsid w:val="009B401A"/>
    <w:rsid w:val="009C1C1C"/>
    <w:rsid w:val="009F4AD8"/>
    <w:rsid w:val="00A15D86"/>
    <w:rsid w:val="00A35D84"/>
    <w:rsid w:val="00A77CC7"/>
    <w:rsid w:val="00A97A6C"/>
    <w:rsid w:val="00AA3021"/>
    <w:rsid w:val="00AC58E9"/>
    <w:rsid w:val="00AC7B6B"/>
    <w:rsid w:val="00B35E25"/>
    <w:rsid w:val="00B373E9"/>
    <w:rsid w:val="00B6463F"/>
    <w:rsid w:val="00B7754E"/>
    <w:rsid w:val="00C33F3A"/>
    <w:rsid w:val="00C53058"/>
    <w:rsid w:val="00C5441E"/>
    <w:rsid w:val="00C553B6"/>
    <w:rsid w:val="00CB0E54"/>
    <w:rsid w:val="00D44937"/>
    <w:rsid w:val="00DB0998"/>
    <w:rsid w:val="00E067E4"/>
    <w:rsid w:val="00E25D0A"/>
    <w:rsid w:val="00E53A00"/>
    <w:rsid w:val="00EA2850"/>
    <w:rsid w:val="00F20052"/>
    <w:rsid w:val="00F47ED4"/>
    <w:rsid w:val="00F72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0CBDBC51"/>
  <w15:docId w15:val="{A1B8B802-56BB-4B5E-B00D-1D0235010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53A00"/>
  </w:style>
  <w:style w:type="paragraph" w:styleId="Pieddepage">
    <w:name w:val="footer"/>
    <w:basedOn w:val="Normal"/>
    <w:link w:val="PieddepageCar"/>
    <w:uiPriority w:val="99"/>
    <w:unhideWhenUsed/>
    <w:rsid w:val="00E53A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53A00"/>
  </w:style>
  <w:style w:type="paragraph" w:styleId="Textedebulles">
    <w:name w:val="Balloon Text"/>
    <w:basedOn w:val="Normal"/>
    <w:link w:val="TextedebullesCar"/>
    <w:uiPriority w:val="99"/>
    <w:semiHidden/>
    <w:unhideWhenUsed/>
    <w:rsid w:val="00E53A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A0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E53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35E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37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0.jpe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CC6FF88F.dotm</Template>
  <TotalTime>1</TotalTime>
  <Pages>3</Pages>
  <Words>605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IUT de Bordeaux</Company>
  <LinksUpToDate>false</LinksUpToDate>
  <CharactersWithSpaces>3928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Agnes Fourcade</dc:creator>
  <cp:lastModifiedBy>Agnes Fourcade</cp:lastModifiedBy>
  <cp:revision>4</cp:revision>
  <cp:lastPrinted>2021-09-21T09:35:00Z</cp:lastPrinted>
  <dcterms:created xsi:type="dcterms:W3CDTF">2021-09-20T05:41:00Z</dcterms:created>
  <dcterms:modified xsi:type="dcterms:W3CDTF">2021-09-21T09:35:00Z</dcterms:modified>
</cp:coreProperties>
</file>