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36C" w:rsidRPr="00DD136C" w:rsidRDefault="00DD136C" w:rsidP="00821DD3">
      <w:pPr>
        <w:jc w:val="center"/>
        <w:rPr>
          <w:sz w:val="2"/>
        </w:rPr>
      </w:pPr>
    </w:p>
    <w:p w:rsidR="00837134" w:rsidRPr="00826E9E" w:rsidRDefault="00837134" w:rsidP="00837134">
      <w:pPr>
        <w:jc w:val="center"/>
        <w:rPr>
          <w:b/>
          <w:sz w:val="40"/>
        </w:rPr>
      </w:pPr>
      <w:r w:rsidRPr="00A876BF">
        <w:rPr>
          <w:b/>
          <w:sz w:val="40"/>
        </w:rPr>
        <w:t xml:space="preserve">Exercice </w:t>
      </w:r>
      <w:r>
        <w:rPr>
          <w:b/>
          <w:sz w:val="40"/>
        </w:rPr>
        <w:t>Factiva</w:t>
      </w:r>
    </w:p>
    <w:p w:rsidR="00837134" w:rsidRPr="00895AEC" w:rsidRDefault="00837134" w:rsidP="00837134">
      <w:pPr>
        <w:spacing w:after="0" w:line="240" w:lineRule="auto"/>
        <w:rPr>
          <w:rFonts w:ascii="Lucida Sans Unicode" w:eastAsia="Times New Roman" w:hAnsi="Lucida Sans Unicode" w:cs="Lucida Sans Unicode"/>
          <w:color w:val="333333"/>
          <w:sz w:val="18"/>
          <w:szCs w:val="18"/>
          <w:lang w:eastAsia="fr-FR"/>
        </w:rPr>
      </w:pPr>
      <w:r w:rsidRPr="00895AEC">
        <w:rPr>
          <w:rFonts w:ascii="Lucida Sans Unicode" w:eastAsia="Times New Roman" w:hAnsi="Lucida Sans Unicode" w:cs="Lucida Sans Unicode"/>
          <w:color w:val="333333"/>
          <w:sz w:val="18"/>
          <w:szCs w:val="18"/>
          <w:shd w:val="clear" w:color="auto" w:fill="FFFFFF"/>
          <w:lang w:eastAsia="fr-FR"/>
        </w:rPr>
        <w:t>Base de données d'actualité internationale, accès au texte intégral de nombreux ti</w:t>
      </w:r>
      <w:r>
        <w:rPr>
          <w:rFonts w:ascii="Lucida Sans Unicode" w:eastAsia="Times New Roman" w:hAnsi="Lucida Sans Unicode" w:cs="Lucida Sans Unicode"/>
          <w:color w:val="333333"/>
          <w:sz w:val="18"/>
          <w:szCs w:val="18"/>
          <w:shd w:val="clear" w:color="auto" w:fill="FFFFFF"/>
          <w:lang w:eastAsia="fr-FR"/>
        </w:rPr>
        <w:t>tres de presse du monde entier, informations sectorielles et boursières.</w:t>
      </w:r>
    </w:p>
    <w:p w:rsidR="00837134" w:rsidRPr="00837134" w:rsidRDefault="00837134" w:rsidP="00837134">
      <w:pPr>
        <w:spacing w:after="0" w:line="240" w:lineRule="auto"/>
        <w:rPr>
          <w:rFonts w:cs="Lucida Sans Unicode"/>
          <w:color w:val="333333"/>
          <w:sz w:val="12"/>
          <w:szCs w:val="18"/>
          <w:shd w:val="clear" w:color="auto" w:fill="FFFFFF"/>
        </w:rPr>
      </w:pPr>
    </w:p>
    <w:p w:rsidR="00837134" w:rsidRDefault="00837134" w:rsidP="00837134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 w:val="24"/>
          <w:szCs w:val="18"/>
          <w:u w:val="single"/>
          <w:shd w:val="clear" w:color="auto" w:fill="FFFFFF"/>
        </w:rPr>
        <w:t>Accès :</w:t>
      </w:r>
      <w:r w:rsidRPr="00B35E25">
        <w:rPr>
          <w:rFonts w:cs="Lucida Sans Unicode"/>
          <w:color w:val="333333"/>
          <w:sz w:val="18"/>
          <w:szCs w:val="18"/>
          <w:shd w:val="clear" w:color="auto" w:fill="FFFFFF"/>
        </w:rPr>
        <w:t xml:space="preserve"> </w:t>
      </w:r>
      <w:r w:rsidRPr="00B35E25">
        <w:rPr>
          <w:rFonts w:cs="Lucida Sans Unicode"/>
          <w:color w:val="333333"/>
          <w:sz w:val="24"/>
          <w:szCs w:val="18"/>
          <w:shd w:val="clear" w:color="auto" w:fill="FFFFFF"/>
        </w:rPr>
        <w:t xml:space="preserve">ENT </w:t>
      </w:r>
      <w:r>
        <w:rPr>
          <w:rFonts w:cs="Lucida Sans Unicode"/>
          <w:color w:val="333333"/>
          <w:sz w:val="24"/>
          <w:szCs w:val="18"/>
          <w:shd w:val="clear" w:color="auto" w:fill="FFFFFF"/>
        </w:rPr>
        <w:t xml:space="preserve">université de Bordeaux &gt; onglet Bibliothèque &gt; 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 xml:space="preserve">Collections numériques : sélection thématique &gt; [Informatique] &gt; filtre « dès la licence » &gt; Ressources complémentaires &gt; </w:t>
      </w:r>
      <w:r>
        <w:rPr>
          <w:rFonts w:cs="Lucida Sans Unicode"/>
          <w:color w:val="333333"/>
          <w:sz w:val="24"/>
          <w:szCs w:val="18"/>
          <w:shd w:val="clear" w:color="auto" w:fill="FFFFFF"/>
        </w:rPr>
        <w:t>Factiva</w:t>
      </w:r>
    </w:p>
    <w:p w:rsidR="00837134" w:rsidRPr="00837134" w:rsidRDefault="00837134" w:rsidP="00837134">
      <w:pPr>
        <w:spacing w:after="0" w:line="240" w:lineRule="auto"/>
        <w:rPr>
          <w:sz w:val="16"/>
        </w:rPr>
      </w:pPr>
    </w:p>
    <w:p w:rsidR="00837134" w:rsidRPr="00B35E25" w:rsidRDefault="00837134" w:rsidP="00837134">
      <w:pPr>
        <w:pStyle w:val="Paragraphedeliste"/>
        <w:numPr>
          <w:ilvl w:val="0"/>
          <w:numId w:val="1"/>
        </w:numPr>
        <w:spacing w:line="240" w:lineRule="auto"/>
        <w:rPr>
          <w:sz w:val="24"/>
        </w:rPr>
      </w:pPr>
      <w:r w:rsidRPr="00B35E25">
        <w:rPr>
          <w:sz w:val="24"/>
        </w:rPr>
        <w:t xml:space="preserve">Je cherche </w:t>
      </w:r>
      <w:r>
        <w:rPr>
          <w:sz w:val="24"/>
        </w:rPr>
        <w:t xml:space="preserve">des articles des sociétés françaises de cloud </w:t>
      </w:r>
      <w:proofErr w:type="spellStart"/>
      <w:r>
        <w:rPr>
          <w:sz w:val="24"/>
        </w:rPr>
        <w:t>computing</w:t>
      </w:r>
      <w:proofErr w:type="spellEnd"/>
      <w:r>
        <w:rPr>
          <w:sz w:val="24"/>
        </w:rPr>
        <w:t>, parus au cours des 6 derniers mois :</w:t>
      </w:r>
    </w:p>
    <w:p w:rsidR="00837134" w:rsidRDefault="00837134" w:rsidP="00837134">
      <w:pPr>
        <w:spacing w:line="360" w:lineRule="auto"/>
        <w:ind w:left="142"/>
        <w:rPr>
          <w:sz w:val="24"/>
        </w:rPr>
      </w:pPr>
      <w:r>
        <w:rPr>
          <w:sz w:val="24"/>
        </w:rPr>
        <w:t>Je construis mon équation de recherche (les opérateurs sont en anglais) : 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………………………………………………………………………………………………………………..…………………………………………………………………………………………………………………………Filtre : Depuis …………………….</w:t>
      </w:r>
    </w:p>
    <w:p w:rsidR="00837134" w:rsidRDefault="00837134" w:rsidP="00837134">
      <w:pPr>
        <w:spacing w:line="240" w:lineRule="auto"/>
        <w:ind w:left="142"/>
        <w:rPr>
          <w:b/>
          <w:sz w:val="24"/>
        </w:rPr>
      </w:pPr>
      <w:r w:rsidRPr="00003548">
        <w:rPr>
          <w:b/>
          <w:sz w:val="24"/>
        </w:rPr>
        <w:t>Exemple de résultat pertinent</w:t>
      </w:r>
      <w:r>
        <w:rPr>
          <w:b/>
          <w:sz w:val="24"/>
        </w:rPr>
        <w:t> :  je note les références bibliographiques pour pouvoir le citer</w:t>
      </w:r>
    </w:p>
    <w:p w:rsidR="00837134" w:rsidRDefault="00837134" w:rsidP="00837134">
      <w:pPr>
        <w:spacing w:line="240" w:lineRule="auto"/>
        <w:ind w:left="142"/>
        <w:rPr>
          <w:sz w:val="24"/>
        </w:rPr>
      </w:pPr>
      <w:r>
        <w:rPr>
          <w:sz w:val="24"/>
        </w:rPr>
        <w:t>Titre de l’article : 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……………………………………………………………………………………………………..</w:t>
      </w:r>
    </w:p>
    <w:p w:rsidR="00837134" w:rsidRDefault="00837134" w:rsidP="00837134">
      <w:pPr>
        <w:spacing w:line="240" w:lineRule="auto"/>
        <w:ind w:left="142"/>
        <w:rPr>
          <w:sz w:val="24"/>
        </w:rPr>
      </w:pPr>
      <w:r>
        <w:rPr>
          <w:sz w:val="24"/>
        </w:rPr>
        <w:t>Auteur(s) : ……………………………………………………………………………………………………………………………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………………</w:t>
      </w:r>
    </w:p>
    <w:p w:rsidR="00837134" w:rsidRDefault="00837134" w:rsidP="00837134">
      <w:pPr>
        <w:spacing w:line="240" w:lineRule="auto"/>
        <w:ind w:left="142"/>
        <w:rPr>
          <w:sz w:val="24"/>
        </w:rPr>
      </w:pPr>
      <w:r>
        <w:rPr>
          <w:sz w:val="24"/>
        </w:rPr>
        <w:t>Titre de la revue OU adresse du site : 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837134" w:rsidRDefault="00837134" w:rsidP="00837134">
      <w:pPr>
        <w:spacing w:line="240" w:lineRule="auto"/>
        <w:ind w:left="142"/>
        <w:rPr>
          <w:sz w:val="24"/>
        </w:rPr>
      </w:pPr>
      <w:r>
        <w:rPr>
          <w:sz w:val="24"/>
        </w:rPr>
        <w:t>Date de parution : 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.……………………</w:t>
      </w:r>
    </w:p>
    <w:p w:rsidR="00837134" w:rsidRDefault="00837134" w:rsidP="00837134">
      <w:pPr>
        <w:pStyle w:val="Paragraphedeliste"/>
        <w:numPr>
          <w:ilvl w:val="0"/>
          <w:numId w:val="1"/>
        </w:numPr>
        <w:rPr>
          <w:sz w:val="24"/>
        </w:rPr>
      </w:pPr>
      <w:r>
        <w:rPr>
          <w:sz w:val="24"/>
        </w:rPr>
        <w:t>Je souhaite développer une entreprise</w:t>
      </w:r>
      <w:r w:rsidR="00886E8A">
        <w:rPr>
          <w:sz w:val="24"/>
        </w:rPr>
        <w:t>. P</w:t>
      </w:r>
      <w:r>
        <w:rPr>
          <w:sz w:val="24"/>
        </w:rPr>
        <w:t>our cela, j’ai besoin de connaitre la concurrence. Je dois donc faire une analyse sectorielle. J’utilise l’onglet Sociétés/Marchés.</w:t>
      </w:r>
    </w:p>
    <w:p w:rsidR="00837134" w:rsidRDefault="00837134" w:rsidP="00837134">
      <w:pPr>
        <w:pStyle w:val="Paragraphedeliste"/>
        <w:numPr>
          <w:ilvl w:val="1"/>
          <w:numId w:val="1"/>
        </w:numPr>
        <w:spacing w:line="240" w:lineRule="auto"/>
        <w:rPr>
          <w:sz w:val="24"/>
        </w:rPr>
      </w:pPr>
      <w:r>
        <w:rPr>
          <w:sz w:val="24"/>
        </w:rPr>
        <w:t>Pour chercher une entreprise en particulier : catégorie Société</w:t>
      </w:r>
    </w:p>
    <w:p w:rsidR="00837134" w:rsidRPr="006562B6" w:rsidRDefault="00837134" w:rsidP="00837134">
      <w:pPr>
        <w:spacing w:line="240" w:lineRule="auto"/>
        <w:rPr>
          <w:sz w:val="24"/>
        </w:rPr>
      </w:pPr>
      <w:r w:rsidRPr="006562B6">
        <w:rPr>
          <w:sz w:val="24"/>
        </w:rPr>
        <w:t xml:space="preserve">Exemple de société leader dans le domaine de mon projet : </w:t>
      </w:r>
    </w:p>
    <w:p w:rsidR="00837134" w:rsidRDefault="00837134" w:rsidP="00837134">
      <w:pPr>
        <w:rPr>
          <w:sz w:val="24"/>
        </w:rPr>
      </w:pPr>
      <w:r>
        <w:rPr>
          <w:sz w:val="24"/>
        </w:rPr>
        <w:t>Nom de la société……………………………………………………… / Nom du dirigeant : ……………………………………………</w:t>
      </w:r>
    </w:p>
    <w:p w:rsidR="00837134" w:rsidRDefault="00837134" w:rsidP="00837134">
      <w:pPr>
        <w:pStyle w:val="Paragraphedeliste"/>
        <w:numPr>
          <w:ilvl w:val="1"/>
          <w:numId w:val="1"/>
        </w:numPr>
        <w:rPr>
          <w:sz w:val="24"/>
        </w:rPr>
      </w:pPr>
      <w:r>
        <w:rPr>
          <w:sz w:val="24"/>
        </w:rPr>
        <w:t>Pour chercher le secteur dans lequel s’insère ma future entreprise : catégorie Secteur économique.</w:t>
      </w:r>
    </w:p>
    <w:p w:rsidR="00837134" w:rsidRDefault="00837134" w:rsidP="00837134">
      <w:pPr>
        <w:rPr>
          <w:sz w:val="24"/>
        </w:rPr>
      </w:pPr>
      <w:r>
        <w:rPr>
          <w:sz w:val="24"/>
        </w:rPr>
        <w:t>Quelle entreprise française est dans le top 50 international des entreprises en informatique ? ………………………………………………………………………………………………………………………………………</w:t>
      </w:r>
      <w:r w:rsidR="006562B6">
        <w:rPr>
          <w:sz w:val="24"/>
        </w:rPr>
        <w:t>……………………………..</w:t>
      </w:r>
    </w:p>
    <w:p w:rsidR="00837134" w:rsidRDefault="00243289" w:rsidP="00837134">
      <w:pPr>
        <w:rPr>
          <w:sz w:val="24"/>
        </w:rPr>
      </w:pPr>
      <w:r>
        <w:rPr>
          <w:sz w:val="24"/>
        </w:rPr>
        <w:t>Je t</w:t>
      </w:r>
      <w:r w:rsidR="00837134">
        <w:rPr>
          <w:sz w:val="24"/>
        </w:rPr>
        <w:t xml:space="preserve">rouve un article de presse récent sur ses activités, </w:t>
      </w:r>
      <w:r>
        <w:rPr>
          <w:sz w:val="24"/>
        </w:rPr>
        <w:t>je note</w:t>
      </w:r>
      <w:r w:rsidR="00837134">
        <w:rPr>
          <w:sz w:val="24"/>
        </w:rPr>
        <w:t xml:space="preserve"> ci-après les éléments pour inclure les références de cet article dans </w:t>
      </w:r>
      <w:r>
        <w:rPr>
          <w:sz w:val="24"/>
        </w:rPr>
        <w:t>ma</w:t>
      </w:r>
      <w:r w:rsidR="00837134">
        <w:rPr>
          <w:sz w:val="24"/>
        </w:rPr>
        <w:t xml:space="preserve"> bibliographie : Titre de l’article, Nom de(s) l’auteur(s), Titre du journal, date de parution, page ou URL+</w:t>
      </w:r>
      <w:r w:rsidR="00BA0391">
        <w:rPr>
          <w:sz w:val="24"/>
        </w:rPr>
        <w:t xml:space="preserve"> </w:t>
      </w:r>
      <w:r w:rsidR="00837134">
        <w:rPr>
          <w:sz w:val="24"/>
        </w:rPr>
        <w:t>date de consultation.</w:t>
      </w:r>
      <w:bookmarkStart w:id="0" w:name="_GoBack"/>
      <w:bookmarkEnd w:id="0"/>
    </w:p>
    <w:p w:rsidR="00837134" w:rsidRPr="00C23B20" w:rsidRDefault="00837134" w:rsidP="00837134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837134" w:rsidRPr="006F6C1E" w:rsidRDefault="00837134" w:rsidP="008371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b/>
          <w:sz w:val="28"/>
        </w:rPr>
      </w:pPr>
      <w:r w:rsidRPr="009B0937">
        <w:rPr>
          <w:rFonts w:cstheme="minorHAnsi"/>
          <w:b/>
          <w:sz w:val="32"/>
        </w:rPr>
        <w:t>À</w:t>
      </w:r>
      <w:r w:rsidRPr="009B0937">
        <w:rPr>
          <w:b/>
          <w:sz w:val="32"/>
        </w:rPr>
        <w:t xml:space="preserve"> la fin de votre recherche, pensez à vous déconnect</w:t>
      </w:r>
      <w:r>
        <w:rPr>
          <w:b/>
          <w:sz w:val="32"/>
        </w:rPr>
        <w:t>er, svp</w:t>
      </w:r>
    </w:p>
    <w:p w:rsidR="00821DD3" w:rsidRDefault="00DC1BDB" w:rsidP="00821DD3">
      <w:pPr>
        <w:jc w:val="center"/>
        <w:rPr>
          <w:sz w:val="24"/>
        </w:rPr>
      </w:pPr>
      <w:r w:rsidRPr="006E1E16">
        <w:rPr>
          <w:b/>
          <w:sz w:val="52"/>
        </w:rPr>
        <w:lastRenderedPageBreak/>
        <w:t>Exercice</w:t>
      </w:r>
      <w:r>
        <w:rPr>
          <w:b/>
          <w:sz w:val="72"/>
        </w:rPr>
        <w:t xml:space="preserve"> </w:t>
      </w:r>
      <w:r>
        <w:rPr>
          <w:sz w:val="24"/>
        </w:rPr>
        <w:t xml:space="preserve"> </w:t>
      </w:r>
      <w:r w:rsidR="00821DD3">
        <w:rPr>
          <w:noProof/>
          <w:lang w:eastAsia="fr-FR"/>
        </w:rPr>
        <w:drawing>
          <wp:inline distT="0" distB="0" distL="0" distR="0" wp14:anchorId="260F28AB" wp14:editId="40E9BD27">
            <wp:extent cx="1457904" cy="439339"/>
            <wp:effectExtent l="0" t="0" r="0" b="0"/>
            <wp:docPr id="5" name="Image 5" descr="Le logo de la bibliothèqu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 logo de la bibliothèque 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815" cy="451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7ED0" w:rsidRPr="007A283B" w:rsidRDefault="00F87ED0" w:rsidP="00F87ED0">
      <w:pPr>
        <w:rPr>
          <w:sz w:val="24"/>
        </w:rPr>
      </w:pPr>
      <w:r w:rsidRPr="007A283B">
        <w:rPr>
          <w:sz w:val="24"/>
        </w:rPr>
        <w:t xml:space="preserve">Il s’agit du catalogue des </w:t>
      </w:r>
      <w:r w:rsidR="00AE6856">
        <w:rPr>
          <w:sz w:val="24"/>
        </w:rPr>
        <w:t xml:space="preserve">documents sélectionnés par les </w:t>
      </w:r>
      <w:r w:rsidRPr="007A283B">
        <w:rPr>
          <w:sz w:val="24"/>
        </w:rPr>
        <w:t>bibliothèques</w:t>
      </w:r>
      <w:r>
        <w:rPr>
          <w:sz w:val="24"/>
        </w:rPr>
        <w:t xml:space="preserve"> </w:t>
      </w:r>
      <w:r w:rsidRPr="007A283B">
        <w:rPr>
          <w:sz w:val="24"/>
        </w:rPr>
        <w:t>des universités bordelaises</w:t>
      </w:r>
      <w:r>
        <w:rPr>
          <w:sz w:val="24"/>
        </w:rPr>
        <w:t>.</w:t>
      </w:r>
    </w:p>
    <w:p w:rsidR="00DC1BDB" w:rsidRDefault="002E68E1" w:rsidP="00DC1BDB">
      <w:pPr>
        <w:pStyle w:val="Paragraphedeliste"/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Je cherche des documents sur </w:t>
      </w:r>
      <w:r w:rsidR="00DC1BDB">
        <w:rPr>
          <w:sz w:val="24"/>
        </w:rPr>
        <w:t>la sûreté des données entreposée</w:t>
      </w:r>
      <w:r w:rsidR="00600E9D">
        <w:rPr>
          <w:sz w:val="24"/>
        </w:rPr>
        <w:t>s</w:t>
      </w:r>
      <w:r w:rsidR="00DC1BDB">
        <w:rPr>
          <w:sz w:val="24"/>
        </w:rPr>
        <w:t xml:space="preserve"> dans le cloud. </w:t>
      </w:r>
    </w:p>
    <w:p w:rsidR="002E68E1" w:rsidRPr="00AE6856" w:rsidRDefault="00DC1BDB" w:rsidP="00AE6856">
      <w:pPr>
        <w:ind w:left="360"/>
        <w:rPr>
          <w:sz w:val="24"/>
        </w:rPr>
      </w:pPr>
      <w:r w:rsidRPr="00DC1BDB">
        <w:rPr>
          <w:sz w:val="24"/>
        </w:rPr>
        <w:t>Je construis mon équation de recherche (vous pouvez utiliser la recherche avancée)</w:t>
      </w:r>
      <w:proofErr w:type="gramStart"/>
      <w:r w:rsidRPr="00DC1BDB">
        <w:rPr>
          <w:sz w:val="24"/>
        </w:rPr>
        <w:t xml:space="preserve"> : </w:t>
      </w:r>
      <w:r w:rsidR="00284E8E" w:rsidRPr="00DC1BDB">
        <w:rPr>
          <w:sz w:val="24"/>
        </w:rPr>
        <w:t>.</w:t>
      </w:r>
      <w:r w:rsidR="00F87ED0" w:rsidRPr="00DC1BDB">
        <w:rPr>
          <w:sz w:val="24"/>
        </w:rPr>
        <w:t>…</w:t>
      </w:r>
      <w:proofErr w:type="gramEnd"/>
      <w:r w:rsidR="00F87ED0" w:rsidRPr="00DC1BDB">
        <w:rPr>
          <w:sz w:val="24"/>
        </w:rPr>
        <w:t>……………………</w:t>
      </w:r>
      <w:r w:rsidR="00821DD3" w:rsidRPr="00DC1BDB">
        <w:rPr>
          <w:sz w:val="24"/>
        </w:rPr>
        <w:t>……………………………………..</w:t>
      </w:r>
      <w:r w:rsidR="00F87ED0" w:rsidRPr="00DC1BDB">
        <w:rPr>
          <w:sz w:val="24"/>
        </w:rPr>
        <w:t>………………………</w:t>
      </w:r>
      <w:r w:rsidR="002E68E1" w:rsidRPr="00DC1BDB">
        <w:rPr>
          <w:sz w:val="24"/>
        </w:rPr>
        <w:t>………………………………………………………………………</w:t>
      </w:r>
    </w:p>
    <w:p w:rsidR="00F87ED0" w:rsidRDefault="00F87ED0" w:rsidP="00F87ED0">
      <w:pPr>
        <w:pStyle w:val="Paragraphedeliste"/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J’ai trouvé un </w:t>
      </w:r>
      <w:r w:rsidRPr="00821DD3">
        <w:rPr>
          <w:sz w:val="24"/>
          <w:u w:val="single"/>
        </w:rPr>
        <w:t>livre imprimé</w:t>
      </w:r>
      <w:r>
        <w:rPr>
          <w:sz w:val="24"/>
        </w:rPr>
        <w:t xml:space="preserve"> sur mon sujet. J’ouvre la notice et je reporte </w:t>
      </w:r>
      <w:r w:rsidR="00284E8E">
        <w:rPr>
          <w:sz w:val="24"/>
        </w:rPr>
        <w:t xml:space="preserve">ci-après </w:t>
      </w:r>
      <w:r>
        <w:rPr>
          <w:sz w:val="24"/>
        </w:rPr>
        <w:t>le(s) mot(s) sujet(s) trouvé</w:t>
      </w:r>
      <w:r w:rsidR="00284E8E">
        <w:rPr>
          <w:sz w:val="24"/>
        </w:rPr>
        <w:t>(</w:t>
      </w:r>
      <w:r>
        <w:rPr>
          <w:sz w:val="24"/>
        </w:rPr>
        <w:t>s</w:t>
      </w:r>
      <w:r w:rsidR="00284E8E">
        <w:rPr>
          <w:sz w:val="24"/>
        </w:rPr>
        <w:t xml:space="preserve">). Sont-ils différents des termes que j’ai saisi ? </w:t>
      </w:r>
      <w:r>
        <w:rPr>
          <w:sz w:val="24"/>
        </w:rPr>
        <w:t xml:space="preserve">: </w:t>
      </w:r>
    </w:p>
    <w:p w:rsidR="00F87ED0" w:rsidRDefault="00F87ED0" w:rsidP="00B82672">
      <w:pPr>
        <w:pStyle w:val="Paragraphedeliste"/>
        <w:spacing w:line="360" w:lineRule="auto"/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</w:t>
      </w:r>
    </w:p>
    <w:p w:rsidR="00600E9D" w:rsidRPr="00600E9D" w:rsidRDefault="00284E8E" w:rsidP="00600E9D">
      <w:pPr>
        <w:pStyle w:val="Paragraphedeliste"/>
        <w:spacing w:line="360" w:lineRule="auto"/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</w:t>
      </w:r>
      <w:r w:rsidR="00B82672">
        <w:rPr>
          <w:sz w:val="24"/>
        </w:rPr>
        <w:t>…………………………………………………………………………………………………………………………………………………………</w:t>
      </w:r>
    </w:p>
    <w:p w:rsidR="00F87ED0" w:rsidRDefault="00F87ED0" w:rsidP="00F87ED0">
      <w:pPr>
        <w:pStyle w:val="Paragraphedeliste"/>
        <w:numPr>
          <w:ilvl w:val="0"/>
          <w:numId w:val="5"/>
        </w:numPr>
        <w:rPr>
          <w:sz w:val="24"/>
        </w:rPr>
      </w:pPr>
      <w:r w:rsidRPr="00683A6D">
        <w:rPr>
          <w:sz w:val="24"/>
        </w:rPr>
        <w:t xml:space="preserve">En cliquant </w:t>
      </w:r>
      <w:r>
        <w:rPr>
          <w:sz w:val="24"/>
        </w:rPr>
        <w:t xml:space="preserve">dans la notice </w:t>
      </w:r>
      <w:r w:rsidRPr="00683A6D">
        <w:rPr>
          <w:sz w:val="24"/>
        </w:rPr>
        <w:t xml:space="preserve">sur </w:t>
      </w:r>
      <w:r w:rsidR="00284E8E">
        <w:rPr>
          <w:sz w:val="24"/>
        </w:rPr>
        <w:t>un mot sujet</w:t>
      </w:r>
      <w:r w:rsidRPr="00683A6D">
        <w:rPr>
          <w:sz w:val="24"/>
        </w:rPr>
        <w:t xml:space="preserve">, </w:t>
      </w:r>
      <w:r>
        <w:rPr>
          <w:sz w:val="24"/>
        </w:rPr>
        <w:t>ma recherche se relance sur ce mot. Je trouve un document qui m’intéresse : comment conserver les références ?</w:t>
      </w:r>
    </w:p>
    <w:p w:rsidR="00F87ED0" w:rsidRPr="00600E9D" w:rsidRDefault="0055734E" w:rsidP="00821DD3">
      <w:pPr>
        <w:pStyle w:val="Paragraphedeliste"/>
        <w:spacing w:after="0" w:line="240" w:lineRule="auto"/>
      </w:pPr>
      <w:r>
        <w:rPr>
          <w:sz w:val="40"/>
        </w:rPr>
        <w:t xml:space="preserve">□ </w:t>
      </w:r>
      <w:r w:rsidRPr="00600E9D">
        <w:t>Je</w:t>
      </w:r>
      <w:r w:rsidR="00F87ED0" w:rsidRPr="00600E9D">
        <w:t xml:space="preserve"> clique sur l</w:t>
      </w:r>
      <w:r w:rsidR="00AE6856" w:rsidRPr="00600E9D">
        <w:t>a punaise</w:t>
      </w:r>
      <w:r w:rsidR="00F87ED0" w:rsidRPr="00600E9D">
        <w:t xml:space="preserve">, je peux retrouver la notice dans </w:t>
      </w:r>
      <w:r w:rsidR="00600E9D">
        <w:t>mes favoris</w:t>
      </w:r>
    </w:p>
    <w:p w:rsidR="00F87ED0" w:rsidRPr="00600E9D" w:rsidRDefault="00F87ED0" w:rsidP="00821DD3">
      <w:pPr>
        <w:pStyle w:val="Paragraphedeliste"/>
        <w:spacing w:after="0" w:line="240" w:lineRule="auto"/>
      </w:pPr>
      <w:r w:rsidRPr="00600E9D">
        <w:rPr>
          <w:sz w:val="36"/>
        </w:rPr>
        <w:t xml:space="preserve">□ </w:t>
      </w:r>
      <w:r w:rsidRPr="00600E9D">
        <w:t xml:space="preserve">Je clique sur citation, je choisis le format </w:t>
      </w:r>
      <w:r w:rsidR="00AE6856" w:rsidRPr="00600E9D">
        <w:t>APA</w:t>
      </w:r>
      <w:r w:rsidRPr="00600E9D">
        <w:t>, et je peux copier/coller les références bibliographiques dans un traitement de texte</w:t>
      </w:r>
      <w:r w:rsidR="00C63FFF" w:rsidRPr="00600E9D">
        <w:t xml:space="preserve"> ou logiciel de présentation</w:t>
      </w:r>
    </w:p>
    <w:p w:rsidR="00F87ED0" w:rsidRPr="00600E9D" w:rsidRDefault="00F87ED0" w:rsidP="00821DD3">
      <w:pPr>
        <w:pStyle w:val="Paragraphedeliste"/>
        <w:spacing w:after="0" w:line="240" w:lineRule="auto"/>
      </w:pPr>
      <w:r w:rsidRPr="00600E9D">
        <w:rPr>
          <w:sz w:val="36"/>
        </w:rPr>
        <w:t xml:space="preserve">□ </w:t>
      </w:r>
      <w:r w:rsidRPr="00600E9D">
        <w:t>Je peux partager mes résultats (mail, permalien, etc.)</w:t>
      </w:r>
    </w:p>
    <w:p w:rsidR="006E1E16" w:rsidRDefault="00243289" w:rsidP="00821DD3">
      <w:pPr>
        <w:pStyle w:val="Paragraphedeliste"/>
        <w:spacing w:after="0" w:line="240" w:lineRule="auto"/>
        <w:rPr>
          <w:sz w:val="24"/>
        </w:rPr>
      </w:pPr>
      <w:r>
        <w:pict>
          <v:rect id="_x0000_i1025" style="width:0;height:1.5pt" o:hralign="center" o:hrstd="t" o:hr="t" fillcolor="#a0a0a0" stroked="f"/>
        </w:pict>
      </w:r>
    </w:p>
    <w:p w:rsidR="006E1E16" w:rsidRPr="006E1E16" w:rsidRDefault="0036484A" w:rsidP="006E1E16">
      <w:pPr>
        <w:pStyle w:val="Paragraphedeliste"/>
        <w:spacing w:after="0" w:line="240" w:lineRule="auto"/>
        <w:ind w:left="0"/>
        <w:jc w:val="center"/>
        <w:rPr>
          <w:rFonts w:ascii="Verdana" w:hAnsi="Verdana"/>
          <w:b/>
          <w:sz w:val="52"/>
        </w:rPr>
      </w:pPr>
      <w:r>
        <w:rPr>
          <w:rFonts w:ascii="Verdana" w:hAnsi="Verdana"/>
          <w:b/>
          <w:sz w:val="52"/>
        </w:rPr>
        <w:t>Recherche doc - j</w:t>
      </w:r>
      <w:r w:rsidR="006E1E16" w:rsidRPr="006E1E16">
        <w:rPr>
          <w:rFonts w:ascii="Verdana" w:hAnsi="Verdana"/>
          <w:b/>
          <w:sz w:val="52"/>
        </w:rPr>
        <w:t>e retiens :</w:t>
      </w:r>
    </w:p>
    <w:p w:rsidR="006E1E16" w:rsidRDefault="006E1E16" w:rsidP="006E1E16">
      <w:pPr>
        <w:rPr>
          <w:rFonts w:ascii="Arial" w:hAnsi="Arial" w:cs="Arial"/>
          <w:sz w:val="24"/>
        </w:rPr>
      </w:pPr>
      <w:r w:rsidRPr="00AE6856">
        <w:rPr>
          <w:noProof/>
          <w:lang w:eastAsia="fr-FR"/>
        </w:rPr>
        <w:drawing>
          <wp:inline distT="0" distB="0" distL="0" distR="0" wp14:anchorId="0C58ED8E" wp14:editId="4A9E1F4E">
            <wp:extent cx="304800" cy="302150"/>
            <wp:effectExtent l="0" t="0" r="0" b="3175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scensio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888" cy="309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E6856">
        <w:tab/>
      </w:r>
      <w:r w:rsidRPr="00AE6856">
        <w:rPr>
          <w:rFonts w:ascii="Arial" w:hAnsi="Arial" w:cs="Arial"/>
          <w:b/>
          <w:sz w:val="24"/>
          <w:szCs w:val="24"/>
        </w:rPr>
        <w:t>Chemin vers les ressources qui m’ont été présentées :</w:t>
      </w:r>
    </w:p>
    <w:p w:rsidR="006E1E16" w:rsidRPr="00AE6856" w:rsidRDefault="006E1E16" w:rsidP="006E1E16">
      <w:pPr>
        <w:spacing w:after="0" w:line="240" w:lineRule="auto"/>
        <w:jc w:val="both"/>
        <w:rPr>
          <w:sz w:val="10"/>
          <w:u w:val="single"/>
        </w:rPr>
      </w:pPr>
    </w:p>
    <w:p w:rsidR="006E1E16" w:rsidRPr="00AE6856" w:rsidRDefault="006E1E16" w:rsidP="006E1E16">
      <w:pPr>
        <w:spacing w:after="0" w:line="240" w:lineRule="auto"/>
        <w:jc w:val="both"/>
        <w:rPr>
          <w:rFonts w:ascii="Verdana" w:hAnsi="Verdana"/>
        </w:rPr>
      </w:pPr>
      <w:r w:rsidRPr="00AE6856">
        <w:rPr>
          <w:rFonts w:ascii="Verdana" w:hAnsi="Verdana"/>
        </w:rPr>
        <w:t>ENT &gt; onglet Bibliothèque &gt; Collections numériques : sélection thématique &gt; Mathématiques/Informatique &gt; Affiner &gt; cocher Autre « dès la licence »</w:t>
      </w:r>
    </w:p>
    <w:p w:rsidR="006E1E16" w:rsidRPr="003C019F" w:rsidRDefault="006E1E16" w:rsidP="006E1E16">
      <w:pPr>
        <w:spacing w:after="0" w:line="240" w:lineRule="auto"/>
        <w:rPr>
          <w:b/>
          <w:sz w:val="28"/>
        </w:rPr>
      </w:pPr>
      <w:r>
        <w:rPr>
          <w:b/>
          <w:noProof/>
          <w:sz w:val="28"/>
          <w:lang w:eastAsia="fr-FR"/>
        </w:rPr>
        <w:drawing>
          <wp:inline distT="0" distB="0" distL="0" distR="0" wp14:anchorId="2F23BF15" wp14:editId="09664553">
            <wp:extent cx="304800" cy="304800"/>
            <wp:effectExtent l="0" t="0" r="0" b="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oup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</w:rPr>
        <w:tab/>
      </w:r>
      <w:r w:rsidRPr="00AE6856">
        <w:rPr>
          <w:rFonts w:cstheme="minorHAnsi"/>
          <w:b/>
          <w:sz w:val="28"/>
        </w:rPr>
        <w:t>Astuces de recherche documentaire :</w:t>
      </w:r>
    </w:p>
    <w:p w:rsidR="006E1E16" w:rsidRPr="008A568A" w:rsidRDefault="006E1E16" w:rsidP="006E1E16">
      <w:pPr>
        <w:pStyle w:val="Paragraphedeliste"/>
        <w:numPr>
          <w:ilvl w:val="0"/>
          <w:numId w:val="9"/>
        </w:numPr>
        <w:spacing w:after="0" w:line="240" w:lineRule="auto"/>
        <w:ind w:left="426"/>
        <w:jc w:val="both"/>
      </w:pPr>
      <w:r w:rsidRPr="008A568A">
        <w:t>Opérateurs Booléens :</w:t>
      </w:r>
    </w:p>
    <w:p w:rsidR="006E1E16" w:rsidRDefault="006E1E16" w:rsidP="006E1E16">
      <w:pPr>
        <w:pStyle w:val="Paragraphedeliste"/>
        <w:spacing w:after="0" w:line="240" w:lineRule="auto"/>
        <w:ind w:left="709"/>
        <w:jc w:val="both"/>
      </w:pPr>
      <w:r w:rsidRPr="00605359">
        <w:rPr>
          <w:b/>
        </w:rPr>
        <w:t>ET</w:t>
      </w:r>
      <w:r w:rsidRPr="00605359">
        <w:t xml:space="preserve"> : les résultats comprendront </w:t>
      </w:r>
      <w:r>
        <w:t>l</w:t>
      </w:r>
      <w:r w:rsidRPr="00605359">
        <w:t xml:space="preserve">es deux termes. </w:t>
      </w:r>
    </w:p>
    <w:p w:rsidR="006E1E16" w:rsidRPr="00605359" w:rsidRDefault="006E1E16" w:rsidP="006E1E16">
      <w:pPr>
        <w:pStyle w:val="Paragraphedeliste"/>
        <w:spacing w:after="0" w:line="240" w:lineRule="auto"/>
        <w:ind w:left="709"/>
        <w:jc w:val="both"/>
      </w:pPr>
      <w:proofErr w:type="gramStart"/>
      <w:r w:rsidRPr="00605359">
        <w:rPr>
          <w:b/>
        </w:rPr>
        <w:t>OU</w:t>
      </w:r>
      <w:proofErr w:type="gramEnd"/>
      <w:r w:rsidRPr="00605359">
        <w:t xml:space="preserve"> : les résultats comprendront l’un ou l’autre </w:t>
      </w:r>
      <w:r>
        <w:t>des</w:t>
      </w:r>
      <w:r w:rsidRPr="00605359">
        <w:t xml:space="preserve"> deux termes ou les deux.</w:t>
      </w:r>
    </w:p>
    <w:p w:rsidR="006E1E16" w:rsidRDefault="006E1E16" w:rsidP="006E1E16">
      <w:pPr>
        <w:pStyle w:val="Paragraphedeliste"/>
        <w:spacing w:after="0" w:line="240" w:lineRule="auto"/>
        <w:ind w:left="709"/>
        <w:jc w:val="both"/>
      </w:pPr>
      <w:r w:rsidRPr="00DE4068">
        <w:rPr>
          <w:b/>
        </w:rPr>
        <w:t>SAUF</w:t>
      </w:r>
      <w:r w:rsidRPr="008A568A">
        <w:t> : les résultats comprendront le premier terme</w:t>
      </w:r>
      <w:r>
        <w:t>,</w:t>
      </w:r>
      <w:r w:rsidRPr="008A568A">
        <w:t xml:space="preserve"> mais </w:t>
      </w:r>
      <w:r>
        <w:t>pas</w:t>
      </w:r>
      <w:r w:rsidRPr="008A568A">
        <w:t xml:space="preserve"> les résultats contenant le deuxième.</w:t>
      </w:r>
    </w:p>
    <w:p w:rsidR="006E1E16" w:rsidRDefault="006E1E16" w:rsidP="006E1E16">
      <w:pPr>
        <w:pStyle w:val="Paragraphedeliste"/>
        <w:numPr>
          <w:ilvl w:val="0"/>
          <w:numId w:val="9"/>
        </w:numPr>
        <w:spacing w:after="0" w:line="240" w:lineRule="auto"/>
        <w:ind w:left="426"/>
        <w:jc w:val="both"/>
      </w:pPr>
      <w:r>
        <w:t>Ponctuation :</w:t>
      </w:r>
    </w:p>
    <w:p w:rsidR="006E1E16" w:rsidRPr="008A568A" w:rsidRDefault="006E1E16" w:rsidP="006E1E16">
      <w:pPr>
        <w:pStyle w:val="Paragraphedeliste"/>
        <w:tabs>
          <w:tab w:val="left" w:pos="709"/>
          <w:tab w:val="left" w:pos="851"/>
        </w:tabs>
        <w:spacing w:after="0" w:line="240" w:lineRule="auto"/>
        <w:ind w:left="851"/>
        <w:jc w:val="both"/>
      </w:pPr>
      <w:r w:rsidRPr="008A568A">
        <w:rPr>
          <w:b/>
          <w:sz w:val="32"/>
        </w:rPr>
        <w:t>«</w:t>
      </w:r>
      <w:r w:rsidRPr="008A568A">
        <w:t> </w:t>
      </w:r>
      <w:proofErr w:type="gramStart"/>
      <w:r w:rsidRPr="008A568A">
        <w:rPr>
          <w:color w:val="808080" w:themeColor="background1" w:themeShade="80"/>
        </w:rPr>
        <w:t>expression</w:t>
      </w:r>
      <w:proofErr w:type="gramEnd"/>
      <w:r w:rsidRPr="008A568A">
        <w:t> </w:t>
      </w:r>
      <w:r w:rsidRPr="008A568A">
        <w:rPr>
          <w:b/>
          <w:sz w:val="32"/>
        </w:rPr>
        <w:t>»</w:t>
      </w:r>
      <w:r w:rsidRPr="008A568A">
        <w:rPr>
          <w:b/>
        </w:rPr>
        <w:t> </w:t>
      </w:r>
      <w:r w:rsidRPr="008A568A">
        <w:t>: les résultats comprendront l’expression exacte écrite entre les guillemets.</w:t>
      </w:r>
    </w:p>
    <w:p w:rsidR="006E1E16" w:rsidRDefault="006E1E16" w:rsidP="006E1E16">
      <w:pPr>
        <w:pStyle w:val="Paragraphedeliste"/>
        <w:tabs>
          <w:tab w:val="left" w:pos="709"/>
          <w:tab w:val="left" w:pos="851"/>
        </w:tabs>
        <w:spacing w:after="0" w:line="240" w:lineRule="auto"/>
        <w:ind w:left="851"/>
        <w:jc w:val="both"/>
      </w:pPr>
      <w:r w:rsidRPr="008A568A">
        <w:rPr>
          <w:color w:val="808080" w:themeColor="background1" w:themeShade="80"/>
        </w:rPr>
        <w:t>Mot</w:t>
      </w:r>
      <w:r w:rsidRPr="008A568A">
        <w:rPr>
          <w:b/>
          <w:sz w:val="32"/>
        </w:rPr>
        <w:t>*</w:t>
      </w:r>
      <w:r w:rsidRPr="008A568A">
        <w:rPr>
          <w:b/>
        </w:rPr>
        <w:t> </w:t>
      </w:r>
      <w:r w:rsidRPr="008A568A">
        <w:t xml:space="preserve">: les résultats comprendront toutes les déclinaisons du </w:t>
      </w:r>
      <w:r>
        <w:t>terme</w:t>
      </w:r>
      <w:r w:rsidRPr="008A568A">
        <w:t xml:space="preserve"> ex : mot / mot</w:t>
      </w:r>
      <w:r w:rsidRPr="008A568A">
        <w:rPr>
          <w:i/>
        </w:rPr>
        <w:t>s</w:t>
      </w:r>
      <w:r w:rsidRPr="008A568A">
        <w:t xml:space="preserve"> / mot</w:t>
      </w:r>
      <w:r w:rsidRPr="008A568A">
        <w:rPr>
          <w:i/>
        </w:rPr>
        <w:t>eur</w:t>
      </w:r>
      <w:r w:rsidRPr="008A568A">
        <w:t>, etc.</w:t>
      </w:r>
    </w:p>
    <w:p w:rsidR="006E1E16" w:rsidRDefault="006E1E16" w:rsidP="006E1E16">
      <w:pPr>
        <w:pStyle w:val="Default"/>
      </w:pPr>
      <w:r>
        <w:rPr>
          <w:noProof/>
          <w:lang w:eastAsia="fr-FR"/>
        </w:rPr>
        <w:drawing>
          <wp:inline distT="0" distB="0" distL="0" distR="0" wp14:anchorId="337E3993" wp14:editId="0C738DA1">
            <wp:extent cx="307474" cy="30480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ivre_0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953" cy="30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Pr="00AE6856">
        <w:rPr>
          <w:b/>
        </w:rPr>
        <w:t>Aide à la rédaction de la bibliographie (webographie) :</w:t>
      </w:r>
      <w:r>
        <w:t xml:space="preserve"> </w:t>
      </w:r>
    </w:p>
    <w:p w:rsidR="006E1E16" w:rsidRDefault="006E1E16" w:rsidP="006E1E16">
      <w:pPr>
        <w:pStyle w:val="Default"/>
      </w:pPr>
    </w:p>
    <w:p w:rsidR="00821DD3" w:rsidRPr="006F6C1E" w:rsidRDefault="00243289" w:rsidP="0030321F">
      <w:pPr>
        <w:spacing w:after="0" w:line="240" w:lineRule="auto"/>
        <w:jc w:val="center"/>
        <w:rPr>
          <w:b/>
          <w:sz w:val="28"/>
        </w:rPr>
      </w:pPr>
      <w:hyperlink r:id="rId11" w:history="1">
        <w:r w:rsidR="006E1E16" w:rsidRPr="006E1E16">
          <w:rPr>
            <w:rStyle w:val="Lienhypertexte"/>
            <w:sz w:val="28"/>
            <w:u w:val="none"/>
          </w:rPr>
          <w:t>http://referencesbibliographiques.insa-lyon.fr/content/redaction-de-bibliographie</w:t>
        </w:r>
      </w:hyperlink>
    </w:p>
    <w:sectPr w:rsidR="00821DD3" w:rsidRPr="006F6C1E" w:rsidSect="00E53A00">
      <w:head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7E08" w:rsidRDefault="00D07E08" w:rsidP="00E53A00">
      <w:pPr>
        <w:spacing w:after="0" w:line="240" w:lineRule="auto"/>
      </w:pPr>
      <w:r>
        <w:separator/>
      </w:r>
    </w:p>
  </w:endnote>
  <w:endnote w:type="continuationSeparator" w:id="0">
    <w:p w:rsidR="00D07E08" w:rsidRDefault="00D07E08" w:rsidP="00E5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7E08" w:rsidRDefault="00D07E08" w:rsidP="00E53A00">
      <w:pPr>
        <w:spacing w:after="0" w:line="240" w:lineRule="auto"/>
      </w:pPr>
      <w:r>
        <w:separator/>
      </w:r>
    </w:p>
  </w:footnote>
  <w:footnote w:type="continuationSeparator" w:id="0">
    <w:p w:rsidR="00D07E08" w:rsidRDefault="00D07E08" w:rsidP="00E5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7E08" w:rsidRDefault="00D07E08">
    <w:pPr>
      <w:pStyle w:val="En-tt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-874971</wp:posOffset>
              </wp:positionH>
              <wp:positionV relativeFrom="paragraph">
                <wp:posOffset>-411480</wp:posOffset>
              </wp:positionV>
              <wp:extent cx="8502650" cy="1245005"/>
              <wp:effectExtent l="0" t="0" r="0" b="0"/>
              <wp:wrapNone/>
              <wp:docPr id="2" name="Groupe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02650" cy="1245005"/>
                        <a:chOff x="0" y="153617"/>
                        <a:chExt cx="8502650" cy="1254946"/>
                      </a:xfrm>
                    </wpg:grpSpPr>
                    <pic:pic xmlns:pic="http://schemas.openxmlformats.org/drawingml/2006/picture">
                      <pic:nvPicPr>
                        <pic:cNvPr id="296" name="Image 29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35665" y="234556"/>
                          <a:ext cx="2094614" cy="73364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4" name="Triangle rectangle 4"/>
                      <wps:cNvSpPr/>
                      <wps:spPr>
                        <a:xfrm>
                          <a:off x="116958" y="797442"/>
                          <a:ext cx="8276590" cy="605790"/>
                        </a:xfrm>
                        <a:prstGeom prst="rtTriangle">
                          <a:avLst/>
                        </a:prstGeom>
                        <a:solidFill>
                          <a:srgbClr val="443A3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Triangle rectangle 3"/>
                      <wps:cNvSpPr/>
                      <wps:spPr>
                        <a:xfrm>
                          <a:off x="0" y="988828"/>
                          <a:ext cx="8502650" cy="419735"/>
                        </a:xfrm>
                        <a:prstGeom prst="rtTriangle">
                          <a:avLst/>
                        </a:prstGeom>
                        <a:solidFill>
                          <a:srgbClr val="009DE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" name="Image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30949" y="153617"/>
                          <a:ext cx="1648046" cy="9144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F7A3E3C" id="Groupe 2" o:spid="_x0000_s1026" style="position:absolute;margin-left:-68.9pt;margin-top:-32.4pt;width:669.5pt;height:98.05pt;z-index:251662336;mso-height-relative:margin" coordorigin=",1536" coordsize="85026,125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P/2VBLAwQKAAAAAAAAACEAm1K213k3AAB5&#10;NwAAFQAAAGRycy9tZWRpYS9pbWFnZTIuanBlZ//Y/+AAEEpGSUYAAQEBANwA3AAA/9sAQwACAQEC&#10;AQECAgICAgICAgMFAwMDAwMGBAQDBQcGBwcHBgcHCAkLCQgICggHBwoNCgoLDAwMDAcJDg8NDA4L&#10;DAwM/9sAQwECAgIDAwMGAwMGDAgHCAwMDAwMDAwMDAwMDAwMDAwMDAwMDAwMDAwMDAwMDAwMDAwM&#10;DAwMDAwMDAwMDAwMDAwM/8AAEQgA3QGM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96" o:spid="_x0000_s1027" type="#_x0000_t75" style="position:absolute;left:9356;top:2345;width:20946;height:7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">
                <v:imagedata r:id="rId3" o:title=""/>
                <v:path arrowok="t"/>
              </v:shape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4" o:spid="_x0000_s1028" type="#_x0000_t6" style="position:absolute;left:1169;top:7974;width:82766;height:6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" fillcolor="#443a31" stroked="f" strokeweight="2pt"/>
              <v:shape id="Triangle rectangle 3" o:spid="_x0000_s1029" type="#_x0000_t6" style="position:absolute;top:9888;width:85026;height:41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" fillcolor="#009de0" stroked="f" strokeweight="2pt"/>
              <v:shape id="Image 1" o:spid="_x0000_s1030" type="#_x0000_t75" style="position:absolute;left:57309;top:1536;width:16480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">
                <v:imagedata r:id="rId4" o:title=""/>
                <v:path arrowok="t"/>
              </v:shape>
            </v:group>
          </w:pict>
        </mc:Fallback>
      </mc:AlternateContent>
    </w:r>
  </w:p>
  <w:p w:rsidR="00D07E08" w:rsidRDefault="00D07E08">
    <w:pPr>
      <w:pStyle w:val="En-tte"/>
    </w:pPr>
  </w:p>
  <w:p w:rsidR="00D07E08" w:rsidRDefault="00D07E08">
    <w:pPr>
      <w:pStyle w:val="En-tte"/>
    </w:pPr>
  </w:p>
  <w:p w:rsidR="00D07E08" w:rsidRDefault="00D07E08">
    <w:pPr>
      <w:pStyle w:val="En-tte"/>
    </w:pPr>
  </w:p>
  <w:p w:rsidR="00D07E08" w:rsidRDefault="00D07E0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77C49"/>
    <w:multiLevelType w:val="hybridMultilevel"/>
    <w:tmpl w:val="4F4A57AA"/>
    <w:lvl w:ilvl="0" w:tplc="30442F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25C56"/>
    <w:multiLevelType w:val="hybridMultilevel"/>
    <w:tmpl w:val="4DDEA12E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EC602AC"/>
    <w:multiLevelType w:val="hybridMultilevel"/>
    <w:tmpl w:val="4E74196E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D81171B"/>
    <w:multiLevelType w:val="hybridMultilevel"/>
    <w:tmpl w:val="42729A9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6E2468"/>
    <w:multiLevelType w:val="multilevel"/>
    <w:tmpl w:val="B77C9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B77C99"/>
    <w:multiLevelType w:val="hybridMultilevel"/>
    <w:tmpl w:val="3BB8756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61B63D1"/>
    <w:multiLevelType w:val="hybridMultilevel"/>
    <w:tmpl w:val="4F4A57AA"/>
    <w:lvl w:ilvl="0" w:tplc="30442F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D36559"/>
    <w:multiLevelType w:val="hybridMultilevel"/>
    <w:tmpl w:val="C39A7F0C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56B57E2"/>
    <w:multiLevelType w:val="hybridMultilevel"/>
    <w:tmpl w:val="F69C7932"/>
    <w:lvl w:ilvl="0" w:tplc="AD1E01BC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4E5FE6"/>
    <w:multiLevelType w:val="hybridMultilevel"/>
    <w:tmpl w:val="9E9AE760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2ED4CCA"/>
    <w:multiLevelType w:val="hybridMultilevel"/>
    <w:tmpl w:val="5AFA9DEA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7497EE2"/>
    <w:multiLevelType w:val="hybridMultilevel"/>
    <w:tmpl w:val="86A6348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3"/>
  </w:num>
  <w:num w:numId="4">
    <w:abstractNumId w:val="0"/>
  </w:num>
  <w:num w:numId="5">
    <w:abstractNumId w:val="6"/>
  </w:num>
  <w:num w:numId="6">
    <w:abstractNumId w:val="5"/>
  </w:num>
  <w:num w:numId="7">
    <w:abstractNumId w:val="2"/>
  </w:num>
  <w:num w:numId="8">
    <w:abstractNumId w:val="8"/>
  </w:num>
  <w:num w:numId="9">
    <w:abstractNumId w:val="11"/>
  </w:num>
  <w:num w:numId="10">
    <w:abstractNumId w:val="1"/>
  </w:num>
  <w:num w:numId="11">
    <w:abstractNumId w:val="7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A00"/>
    <w:rsid w:val="00003548"/>
    <w:rsid w:val="00036046"/>
    <w:rsid w:val="00036D8C"/>
    <w:rsid w:val="00044FC9"/>
    <w:rsid w:val="000519DD"/>
    <w:rsid w:val="000934F4"/>
    <w:rsid w:val="000E3F80"/>
    <w:rsid w:val="000E7B37"/>
    <w:rsid w:val="00120529"/>
    <w:rsid w:val="00123BEC"/>
    <w:rsid w:val="001574EF"/>
    <w:rsid w:val="00225AFD"/>
    <w:rsid w:val="00234268"/>
    <w:rsid w:val="00243289"/>
    <w:rsid w:val="00245D9D"/>
    <w:rsid w:val="00266E10"/>
    <w:rsid w:val="00281E81"/>
    <w:rsid w:val="00284E8E"/>
    <w:rsid w:val="002B7C3F"/>
    <w:rsid w:val="002E68E1"/>
    <w:rsid w:val="0030321F"/>
    <w:rsid w:val="00343D66"/>
    <w:rsid w:val="0036484A"/>
    <w:rsid w:val="003C1074"/>
    <w:rsid w:val="003C3A18"/>
    <w:rsid w:val="003E7806"/>
    <w:rsid w:val="003F0157"/>
    <w:rsid w:val="00432013"/>
    <w:rsid w:val="004539FD"/>
    <w:rsid w:val="00497E4D"/>
    <w:rsid w:val="004B3352"/>
    <w:rsid w:val="004B3E1F"/>
    <w:rsid w:val="004D7FF1"/>
    <w:rsid w:val="004F37EE"/>
    <w:rsid w:val="005557AF"/>
    <w:rsid w:val="0055734E"/>
    <w:rsid w:val="00600E9D"/>
    <w:rsid w:val="00632492"/>
    <w:rsid w:val="006562B6"/>
    <w:rsid w:val="00683A6D"/>
    <w:rsid w:val="006E1E16"/>
    <w:rsid w:val="006E214D"/>
    <w:rsid w:val="006F6C1E"/>
    <w:rsid w:val="00745526"/>
    <w:rsid w:val="00776F4E"/>
    <w:rsid w:val="00796297"/>
    <w:rsid w:val="007A283B"/>
    <w:rsid w:val="007C6319"/>
    <w:rsid w:val="007E1C6E"/>
    <w:rsid w:val="00821DD3"/>
    <w:rsid w:val="00826E9E"/>
    <w:rsid w:val="00837134"/>
    <w:rsid w:val="00886E8A"/>
    <w:rsid w:val="00895AEC"/>
    <w:rsid w:val="00957055"/>
    <w:rsid w:val="009B0937"/>
    <w:rsid w:val="009C1C1C"/>
    <w:rsid w:val="009C2008"/>
    <w:rsid w:val="00A026EC"/>
    <w:rsid w:val="00A15D86"/>
    <w:rsid w:val="00A213AB"/>
    <w:rsid w:val="00A77CC7"/>
    <w:rsid w:val="00A876BF"/>
    <w:rsid w:val="00A91A27"/>
    <w:rsid w:val="00A97A6C"/>
    <w:rsid w:val="00AA3021"/>
    <w:rsid w:val="00AC58E9"/>
    <w:rsid w:val="00AE6856"/>
    <w:rsid w:val="00B35E25"/>
    <w:rsid w:val="00B7754E"/>
    <w:rsid w:val="00B82672"/>
    <w:rsid w:val="00BA0391"/>
    <w:rsid w:val="00BB4F54"/>
    <w:rsid w:val="00BE016E"/>
    <w:rsid w:val="00C23B20"/>
    <w:rsid w:val="00C46D46"/>
    <w:rsid w:val="00C53058"/>
    <w:rsid w:val="00C5441E"/>
    <w:rsid w:val="00C553B6"/>
    <w:rsid w:val="00C63FFF"/>
    <w:rsid w:val="00D07E08"/>
    <w:rsid w:val="00D20538"/>
    <w:rsid w:val="00D30998"/>
    <w:rsid w:val="00D44937"/>
    <w:rsid w:val="00D66C13"/>
    <w:rsid w:val="00D676AA"/>
    <w:rsid w:val="00DA7F8B"/>
    <w:rsid w:val="00DB0998"/>
    <w:rsid w:val="00DC1BDB"/>
    <w:rsid w:val="00DC651F"/>
    <w:rsid w:val="00DD136C"/>
    <w:rsid w:val="00E067E4"/>
    <w:rsid w:val="00E53A00"/>
    <w:rsid w:val="00E951D7"/>
    <w:rsid w:val="00EA2850"/>
    <w:rsid w:val="00EC1C10"/>
    <w:rsid w:val="00F10E21"/>
    <w:rsid w:val="00F20052"/>
    <w:rsid w:val="00F47ED4"/>
    <w:rsid w:val="00F87ED0"/>
    <w:rsid w:val="00FB4628"/>
    <w:rsid w:val="00FB4F12"/>
    <w:rsid w:val="00FF1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000C3E93"/>
  <w15:docId w15:val="{63A10BA1-9580-4985-9A36-AE9F8434F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6E1E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3A00"/>
  </w:style>
  <w:style w:type="paragraph" w:styleId="Pieddepage">
    <w:name w:val="footer"/>
    <w:basedOn w:val="Normal"/>
    <w:link w:val="Pieddepag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3A00"/>
  </w:style>
  <w:style w:type="paragraph" w:styleId="Textedebulles">
    <w:name w:val="Balloon Text"/>
    <w:basedOn w:val="Normal"/>
    <w:link w:val="TextedebullesCar"/>
    <w:uiPriority w:val="99"/>
    <w:semiHidden/>
    <w:unhideWhenUsed/>
    <w:rsid w:val="00E5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3A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53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35E25"/>
    <w:pPr>
      <w:ind w:left="720"/>
      <w:contextualSpacing/>
    </w:pPr>
  </w:style>
  <w:style w:type="paragraph" w:customStyle="1" w:styleId="Default">
    <w:name w:val="Default"/>
    <w:rsid w:val="00C63F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C63FFF"/>
    <w:rPr>
      <w:color w:val="0000FF" w:themeColor="hyperlink"/>
      <w:u w:val="single"/>
    </w:rPr>
  </w:style>
  <w:style w:type="character" w:styleId="Emphaseintense">
    <w:name w:val="Intense Emphasis"/>
    <w:basedOn w:val="Policepardfaut"/>
    <w:uiPriority w:val="21"/>
    <w:qFormat/>
    <w:rsid w:val="006E1E16"/>
    <w:rPr>
      <w:i/>
      <w:iCs/>
      <w:color w:val="4F81BD" w:themeColor="accent1"/>
    </w:rPr>
  </w:style>
  <w:style w:type="character" w:styleId="Rfrenceintense">
    <w:name w:val="Intense Reference"/>
    <w:basedOn w:val="Policepardfaut"/>
    <w:uiPriority w:val="32"/>
    <w:qFormat/>
    <w:rsid w:val="006E1E16"/>
    <w:rPr>
      <w:b/>
      <w:bCs/>
      <w:smallCaps/>
      <w:color w:val="4F81BD" w:themeColor="accent1"/>
      <w:spacing w:val="5"/>
    </w:rPr>
  </w:style>
  <w:style w:type="character" w:customStyle="1" w:styleId="Titre2Car">
    <w:name w:val="Titre 2 Car"/>
    <w:basedOn w:val="Policepardfaut"/>
    <w:link w:val="Titre2"/>
    <w:uiPriority w:val="9"/>
    <w:rsid w:val="006E1E1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12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eferencesbibliographiques.insa-lyon.fr/content/redaction-de-bibliographie%20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ACE2D191.dotm</Template>
  <TotalTime>98</TotalTime>
  <Pages>2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IUT de Bordeaux</Company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Agnes Fourcade</dc:creator>
  <cp:lastModifiedBy>Agnes Fourcade</cp:lastModifiedBy>
  <cp:revision>21</cp:revision>
  <cp:lastPrinted>2018-11-20T07:53:00Z</cp:lastPrinted>
  <dcterms:created xsi:type="dcterms:W3CDTF">2021-10-21T15:16:00Z</dcterms:created>
  <dcterms:modified xsi:type="dcterms:W3CDTF">2021-10-25T07:44:00Z</dcterms:modified>
</cp:coreProperties>
</file>