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850" w:rsidRDefault="00EA2850"/>
    <w:p w:rsidR="00E53A00" w:rsidRDefault="00E53A00"/>
    <w:p w:rsidR="00E53A00" w:rsidRPr="00826E9E" w:rsidRDefault="00C65B14" w:rsidP="00826E9E">
      <w:pPr>
        <w:jc w:val="center"/>
        <w:rPr>
          <w:b/>
          <w:sz w:val="40"/>
        </w:rPr>
      </w:pPr>
      <w:r>
        <w:rPr>
          <w:b/>
          <w:sz w:val="40"/>
        </w:rPr>
        <w:t xml:space="preserve">Exercice </w:t>
      </w:r>
      <w:r w:rsidR="00F20052">
        <w:rPr>
          <w:b/>
          <w:sz w:val="40"/>
        </w:rPr>
        <w:t>Europresse</w:t>
      </w:r>
    </w:p>
    <w:p w:rsidR="00957055" w:rsidRPr="00B35E25" w:rsidRDefault="00281E81" w:rsidP="00234268">
      <w:pPr>
        <w:spacing w:after="0" w:line="240" w:lineRule="auto"/>
        <w:rPr>
          <w:rFonts w:cs="Lucida Sans Unicode"/>
          <w:color w:val="333333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Cs w:val="18"/>
          <w:shd w:val="clear" w:color="auto" w:fill="FFFFFF"/>
        </w:rPr>
        <w:t>Base de presse donnant accès au texte intégral de plus de 140 titres de presse et aux références d'articles de plus de  3 500 titres de presse et 1 000 sites web. Lecture en ligne des grands quotidiens français.</w:t>
      </w:r>
    </w:p>
    <w:p w:rsidR="00B35E25" w:rsidRDefault="00B35E25" w:rsidP="00234268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B35E25" w:rsidRDefault="00B35E25" w:rsidP="001D513C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 w:val="24"/>
          <w:szCs w:val="18"/>
          <w:u w:val="single"/>
          <w:shd w:val="clear" w:color="auto" w:fill="FFFFFF"/>
        </w:rPr>
        <w:t>Accès :</w:t>
      </w:r>
      <w:r w:rsidRPr="00B35E25">
        <w:rPr>
          <w:rFonts w:cs="Lucida Sans Unicode"/>
          <w:color w:val="333333"/>
          <w:sz w:val="18"/>
          <w:szCs w:val="18"/>
          <w:shd w:val="clear" w:color="auto" w:fill="FFFFFF"/>
        </w:rPr>
        <w:t xml:space="preserve"> </w:t>
      </w:r>
      <w:r w:rsidRPr="00B35E25">
        <w:rPr>
          <w:rFonts w:cs="Lucida Sans Unicode"/>
          <w:color w:val="333333"/>
          <w:sz w:val="24"/>
          <w:szCs w:val="18"/>
          <w:shd w:val="clear" w:color="auto" w:fill="FFFFFF"/>
        </w:rPr>
        <w:t xml:space="preserve">ENT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 xml:space="preserve">université de Bordeaux &gt; onglet Bibliothèque &gt; 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Collections numériques : sélection thématique &gt; [Informatique] &gt; filtre « dès la licence » &gt; Ressources complémentaires &gt; Europresse</w:t>
      </w:r>
    </w:p>
    <w:p w:rsidR="00B35E25" w:rsidRPr="00B35E25" w:rsidRDefault="00B35E25" w:rsidP="00B35E25">
      <w:pPr>
        <w:spacing w:after="0" w:line="240" w:lineRule="auto"/>
        <w:ind w:firstLine="360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245D9D" w:rsidRPr="00B35E25" w:rsidRDefault="00DB0998" w:rsidP="00B35E25">
      <w:pPr>
        <w:pStyle w:val="Paragraphedeliste"/>
        <w:numPr>
          <w:ilvl w:val="0"/>
          <w:numId w:val="1"/>
        </w:numPr>
        <w:rPr>
          <w:sz w:val="24"/>
        </w:rPr>
      </w:pPr>
      <w:r w:rsidRPr="00B35E25">
        <w:rPr>
          <w:sz w:val="24"/>
        </w:rPr>
        <w:t xml:space="preserve">Je cherche </w:t>
      </w:r>
      <w:r w:rsidR="00E067E4" w:rsidRPr="00B35E25">
        <w:rPr>
          <w:sz w:val="24"/>
        </w:rPr>
        <w:t>un article sur</w:t>
      </w:r>
      <w:r w:rsidR="007E1C6E">
        <w:rPr>
          <w:sz w:val="24"/>
        </w:rPr>
        <w:t> </w:t>
      </w:r>
      <w:r w:rsidR="0081503D">
        <w:rPr>
          <w:sz w:val="24"/>
        </w:rPr>
        <w:t xml:space="preserve">l’actualité de la société </w:t>
      </w:r>
      <w:r w:rsidR="00FC7D00" w:rsidRPr="00FC7D00">
        <w:rPr>
          <w:sz w:val="24"/>
        </w:rPr>
        <w:t>Tesla en Allemagne</w:t>
      </w:r>
      <w:r w:rsidR="006E214D">
        <w:rPr>
          <w:sz w:val="24"/>
        </w:rPr>
        <w:t>, paru</w:t>
      </w:r>
      <w:r w:rsidR="0081503D">
        <w:rPr>
          <w:sz w:val="24"/>
        </w:rPr>
        <w:t>e</w:t>
      </w:r>
      <w:r w:rsidR="006E214D">
        <w:rPr>
          <w:sz w:val="24"/>
        </w:rPr>
        <w:t xml:space="preserve"> au cours </w:t>
      </w:r>
      <w:r w:rsidR="0081503D">
        <w:rPr>
          <w:sz w:val="24"/>
        </w:rPr>
        <w:t>du dernier</w:t>
      </w:r>
      <w:r w:rsidR="006E214D">
        <w:rPr>
          <w:sz w:val="24"/>
        </w:rPr>
        <w:t xml:space="preserve"> mois :</w:t>
      </w:r>
    </w:p>
    <w:p w:rsidR="006E214D" w:rsidRDefault="00957055" w:rsidP="00F228E9">
      <w:pPr>
        <w:spacing w:line="240" w:lineRule="auto"/>
        <w:rPr>
          <w:sz w:val="24"/>
        </w:rPr>
      </w:pPr>
      <w:r>
        <w:rPr>
          <w:sz w:val="24"/>
        </w:rPr>
        <w:t>Mots clés : …………………</w:t>
      </w:r>
      <w:proofErr w:type="gramStart"/>
      <w:r w:rsidR="00745526">
        <w:rPr>
          <w:sz w:val="24"/>
        </w:rPr>
        <w:t>…….</w:t>
      </w:r>
      <w:proofErr w:type="gramEnd"/>
      <w:r w:rsidR="00745526">
        <w:rPr>
          <w:sz w:val="24"/>
        </w:rPr>
        <w:t>.</w:t>
      </w:r>
      <w:r w:rsidR="001D513C">
        <w:rPr>
          <w:sz w:val="24"/>
        </w:rPr>
        <w:t>……………</w:t>
      </w:r>
      <w:r>
        <w:rPr>
          <w:sz w:val="24"/>
        </w:rPr>
        <w:t>……………</w:t>
      </w:r>
      <w:r w:rsidR="00745526">
        <w:rPr>
          <w:sz w:val="24"/>
        </w:rPr>
        <w:t>……</w:t>
      </w:r>
      <w:r w:rsidR="005557AF">
        <w:rPr>
          <w:sz w:val="24"/>
        </w:rPr>
        <w:t>………</w:t>
      </w:r>
      <w:r w:rsidR="001D513C">
        <w:rPr>
          <w:sz w:val="24"/>
        </w:rPr>
        <w:t>……………………………</w:t>
      </w:r>
      <w:r w:rsidR="006E214D">
        <w:rPr>
          <w:sz w:val="24"/>
        </w:rPr>
        <w:t xml:space="preserve"> Filtre : Depuis ……………</w:t>
      </w:r>
      <w:r w:rsidR="005557AF">
        <w:rPr>
          <w:sz w:val="24"/>
        </w:rPr>
        <w:t>……</w:t>
      </w:r>
    </w:p>
    <w:p w:rsidR="006E214D" w:rsidRDefault="006E214D" w:rsidP="00F228E9">
      <w:pPr>
        <w:spacing w:line="240" w:lineRule="auto"/>
        <w:rPr>
          <w:sz w:val="24"/>
        </w:rPr>
      </w:pPr>
      <w:r>
        <w:rPr>
          <w:sz w:val="24"/>
        </w:rPr>
        <w:t>Titre de l’article : 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>
        <w:rPr>
          <w:sz w:val="24"/>
        </w:rPr>
        <w:t>……………………………………………………………………………………………………..</w:t>
      </w:r>
    </w:p>
    <w:p w:rsidR="00957055" w:rsidRDefault="00957055" w:rsidP="00F228E9">
      <w:pPr>
        <w:spacing w:line="240" w:lineRule="auto"/>
        <w:rPr>
          <w:sz w:val="24"/>
        </w:rPr>
      </w:pPr>
      <w:r>
        <w:rPr>
          <w:sz w:val="24"/>
        </w:rPr>
        <w:t>Titre</w:t>
      </w:r>
      <w:r w:rsidR="006E214D">
        <w:rPr>
          <w:sz w:val="24"/>
        </w:rPr>
        <w:t xml:space="preserve"> de la revue</w:t>
      </w:r>
      <w:r>
        <w:rPr>
          <w:sz w:val="24"/>
        </w:rPr>
        <w:t> </w:t>
      </w:r>
      <w:r w:rsidR="001D513C">
        <w:rPr>
          <w:sz w:val="24"/>
        </w:rPr>
        <w:t>/</w:t>
      </w:r>
      <w:r w:rsidR="0081503D">
        <w:rPr>
          <w:sz w:val="24"/>
        </w:rPr>
        <w:t xml:space="preserve"> A</w:t>
      </w:r>
      <w:r w:rsidR="006E214D">
        <w:rPr>
          <w:sz w:val="24"/>
        </w:rPr>
        <w:t>dresse</w:t>
      </w:r>
      <w:r w:rsidR="002209DC">
        <w:rPr>
          <w:sz w:val="24"/>
        </w:rPr>
        <w:t xml:space="preserve"> du site</w:t>
      </w:r>
      <w:r w:rsidR="001D513C">
        <w:rPr>
          <w:sz w:val="24"/>
        </w:rPr>
        <w:t xml:space="preserve"> + date de consultation</w:t>
      </w:r>
      <w:r w:rsidR="002209DC">
        <w:rPr>
          <w:sz w:val="24"/>
        </w:rPr>
        <w:t xml:space="preserve"> </w:t>
      </w:r>
      <w:r>
        <w:rPr>
          <w:sz w:val="24"/>
        </w:rPr>
        <w:t>:</w:t>
      </w:r>
      <w:r w:rsidR="006E214D">
        <w:rPr>
          <w:sz w:val="24"/>
        </w:rPr>
        <w:t xml:space="preserve"> </w:t>
      </w:r>
      <w:r w:rsidR="001D513C">
        <w:rPr>
          <w:sz w:val="24"/>
        </w:rPr>
        <w:t>………</w:t>
      </w:r>
      <w:r>
        <w:rPr>
          <w:sz w:val="24"/>
        </w:rPr>
        <w:t>……………………………</w:t>
      </w:r>
      <w:r w:rsidR="00745526">
        <w:rPr>
          <w:sz w:val="24"/>
        </w:rPr>
        <w:t>………………</w:t>
      </w:r>
      <w:proofErr w:type="gramStart"/>
      <w:r w:rsidR="00745526"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957055" w:rsidRDefault="00957055" w:rsidP="00F228E9">
      <w:pPr>
        <w:spacing w:line="240" w:lineRule="auto"/>
        <w:rPr>
          <w:sz w:val="24"/>
        </w:rPr>
      </w:pPr>
      <w:r>
        <w:rPr>
          <w:sz w:val="24"/>
        </w:rPr>
        <w:t>Auteur </w:t>
      </w:r>
      <w:r w:rsidR="0081503D">
        <w:rPr>
          <w:sz w:val="24"/>
        </w:rPr>
        <w:t xml:space="preserve">(si mentionné) </w:t>
      </w:r>
      <w:r>
        <w:rPr>
          <w:sz w:val="24"/>
        </w:rPr>
        <w:t>:</w:t>
      </w:r>
      <w:r w:rsidR="0081503D">
        <w:rPr>
          <w:sz w:val="24"/>
        </w:rPr>
        <w:t xml:space="preserve"> …</w:t>
      </w:r>
      <w:r>
        <w:rPr>
          <w:sz w:val="24"/>
        </w:rPr>
        <w:t>…………………………………………………………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 w:rsidR="001D513C">
        <w:rPr>
          <w:sz w:val="24"/>
        </w:rPr>
        <w:t>.</w:t>
      </w:r>
      <w:r>
        <w:rPr>
          <w:sz w:val="24"/>
        </w:rPr>
        <w:t>…</w:t>
      </w:r>
      <w:r w:rsidR="00745526">
        <w:rPr>
          <w:sz w:val="24"/>
        </w:rPr>
        <w:t>……………………</w:t>
      </w:r>
      <w:r>
        <w:rPr>
          <w:sz w:val="24"/>
        </w:rPr>
        <w:t>……………………</w:t>
      </w:r>
    </w:p>
    <w:p w:rsidR="006E214D" w:rsidRDefault="006E214D" w:rsidP="00F228E9">
      <w:pPr>
        <w:spacing w:line="240" w:lineRule="auto"/>
        <w:rPr>
          <w:sz w:val="24"/>
        </w:rPr>
      </w:pPr>
      <w:r>
        <w:rPr>
          <w:sz w:val="24"/>
        </w:rPr>
        <w:t>Date de parution : …………………………………………………………………………………………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 w:rsidR="001D513C">
        <w:rPr>
          <w:sz w:val="24"/>
        </w:rPr>
        <w:t>.</w:t>
      </w:r>
      <w:r>
        <w:rPr>
          <w:sz w:val="24"/>
        </w:rPr>
        <w:t>………………………</w:t>
      </w:r>
    </w:p>
    <w:p w:rsidR="004B3E1F" w:rsidRPr="00456C01" w:rsidRDefault="004B3E1F" w:rsidP="00456C01">
      <w:pPr>
        <w:pStyle w:val="Paragraphedeliste"/>
        <w:numPr>
          <w:ilvl w:val="0"/>
          <w:numId w:val="1"/>
        </w:numPr>
        <w:rPr>
          <w:sz w:val="24"/>
        </w:rPr>
      </w:pPr>
      <w:r w:rsidRPr="000934F4">
        <w:rPr>
          <w:sz w:val="24"/>
        </w:rPr>
        <w:t xml:space="preserve">Depuis l’onglet « Espace PDF », je peux consulter le journal </w:t>
      </w:r>
      <w:proofErr w:type="spellStart"/>
      <w:r w:rsidR="00C65B14">
        <w:rPr>
          <w:i/>
          <w:sz w:val="24"/>
        </w:rPr>
        <w:t>ElectroniqueS</w:t>
      </w:r>
      <w:proofErr w:type="spellEnd"/>
      <w:r w:rsidRPr="000934F4">
        <w:rPr>
          <w:sz w:val="24"/>
        </w:rPr>
        <w:t>.</w:t>
      </w:r>
      <w:r w:rsidR="000934F4" w:rsidRPr="000934F4">
        <w:rPr>
          <w:sz w:val="24"/>
        </w:rPr>
        <w:t xml:space="preserve"> </w:t>
      </w:r>
      <w:r w:rsidRPr="000934F4">
        <w:rPr>
          <w:sz w:val="24"/>
        </w:rPr>
        <w:t xml:space="preserve">Quel était le titre </w:t>
      </w:r>
      <w:r w:rsidR="00456C01">
        <w:rPr>
          <w:sz w:val="24"/>
        </w:rPr>
        <w:t>de l’article page</w:t>
      </w:r>
      <w:r w:rsidR="00B6463F">
        <w:rPr>
          <w:sz w:val="24"/>
        </w:rPr>
        <w:t xml:space="preserve"> 5</w:t>
      </w:r>
      <w:r w:rsidR="00C65B14">
        <w:rPr>
          <w:sz w:val="24"/>
        </w:rPr>
        <w:t>7</w:t>
      </w:r>
      <w:r w:rsidRPr="000934F4">
        <w:rPr>
          <w:sz w:val="24"/>
        </w:rPr>
        <w:t xml:space="preserve"> de ce journal le </w:t>
      </w:r>
      <w:r w:rsidR="00456C01">
        <w:rPr>
          <w:sz w:val="24"/>
        </w:rPr>
        <w:t xml:space="preserve">jeudi 3 </w:t>
      </w:r>
      <w:r w:rsidR="00C65B14">
        <w:rPr>
          <w:sz w:val="24"/>
        </w:rPr>
        <w:t>septembre 2021</w:t>
      </w:r>
      <w:r w:rsidRPr="00456C01">
        <w:rPr>
          <w:sz w:val="24"/>
        </w:rPr>
        <w:t> ?</w:t>
      </w:r>
    </w:p>
    <w:p w:rsidR="00456C01" w:rsidRDefault="004B3E1F" w:rsidP="004B3E1F">
      <w:pPr>
        <w:ind w:left="360"/>
      </w:pPr>
      <w:r>
        <w:t>………………………………………………………………………………………………………………………………………………………………………..</w:t>
      </w:r>
    </w:p>
    <w:p w:rsidR="00456C01" w:rsidRPr="009B0937" w:rsidRDefault="00456C01" w:rsidP="00456C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b/>
          <w:sz w:val="28"/>
        </w:rPr>
      </w:pPr>
      <w:r w:rsidRPr="009B0937">
        <w:rPr>
          <w:rFonts w:cstheme="minorHAnsi"/>
          <w:b/>
          <w:sz w:val="32"/>
        </w:rPr>
        <w:t>À</w:t>
      </w:r>
      <w:r w:rsidRPr="009B0937">
        <w:rPr>
          <w:b/>
          <w:sz w:val="32"/>
        </w:rPr>
        <w:t xml:space="preserve"> la fin de votre recherche, pensez à vous déconnecter, svp</w:t>
      </w:r>
    </w:p>
    <w:p w:rsidR="00F228E9" w:rsidRPr="00F228E9" w:rsidRDefault="00F228E9" w:rsidP="00F228E9">
      <w:pPr>
        <w:jc w:val="center"/>
        <w:rPr>
          <w:b/>
        </w:rPr>
      </w:pPr>
    </w:p>
    <w:p w:rsidR="00F228E9" w:rsidRDefault="00F228E9" w:rsidP="00F228E9">
      <w:pPr>
        <w:jc w:val="center"/>
        <w:rPr>
          <w:b/>
          <w:sz w:val="40"/>
        </w:rPr>
      </w:pPr>
      <w:r w:rsidRPr="00F228E9">
        <w:rPr>
          <w:b/>
          <w:sz w:val="48"/>
        </w:rPr>
        <w:t>Exercice</w:t>
      </w:r>
      <w:r>
        <w:rPr>
          <w:b/>
          <w:sz w:val="28"/>
        </w:rPr>
        <w:t xml:space="preserve"> </w:t>
      </w:r>
      <w:r>
        <w:rPr>
          <w:b/>
          <w:sz w:val="40"/>
        </w:rPr>
        <w:t>Techniques de l’ingénieur</w:t>
      </w:r>
    </w:p>
    <w:p w:rsidR="00F228E9" w:rsidRPr="004D7FF1" w:rsidRDefault="00F228E9" w:rsidP="00F228E9">
      <w:pPr>
        <w:rPr>
          <w:sz w:val="24"/>
        </w:rPr>
      </w:pPr>
      <w:r w:rsidRPr="004D7FF1">
        <w:rPr>
          <w:rFonts w:cs="Arial"/>
          <w:color w:val="333333"/>
          <w:szCs w:val="21"/>
          <w:shd w:val="clear" w:color="auto" w:fill="FFFFFF"/>
        </w:rPr>
        <w:t>Encyclopédie dans le domaine des sciences de l'ingénieur : environnement, mécanique, énergie, construction, électronique et TIC, nanotechnologies, génie industriel, matériaux, agroalimentaire, mesures et analyses</w:t>
      </w:r>
      <w:r>
        <w:rPr>
          <w:rFonts w:cs="Arial"/>
          <w:color w:val="333333"/>
          <w:szCs w:val="21"/>
          <w:shd w:val="clear" w:color="auto" w:fill="FFFFFF"/>
        </w:rPr>
        <w:t>, etc.</w:t>
      </w:r>
      <w:r w:rsidRPr="004D7FF1">
        <w:rPr>
          <w:sz w:val="24"/>
        </w:rPr>
        <w:t xml:space="preserve"> </w:t>
      </w:r>
    </w:p>
    <w:p w:rsidR="00F228E9" w:rsidRPr="00F228E9" w:rsidRDefault="00F228E9" w:rsidP="00F228E9">
      <w:pPr>
        <w:pStyle w:val="Paragraphedeliste"/>
        <w:numPr>
          <w:ilvl w:val="0"/>
          <w:numId w:val="6"/>
        </w:numPr>
        <w:rPr>
          <w:sz w:val="24"/>
        </w:rPr>
      </w:pPr>
      <w:r w:rsidRPr="00F228E9">
        <w:rPr>
          <w:sz w:val="24"/>
        </w:rPr>
        <w:t>Je cherche un article sur la technologie utilisée dans les robots humanoïdes :</w:t>
      </w:r>
    </w:p>
    <w:p w:rsidR="00F228E9" w:rsidRDefault="00F228E9" w:rsidP="00F228E9">
      <w:pPr>
        <w:ind w:firstLine="708"/>
        <w:rPr>
          <w:sz w:val="24"/>
        </w:rPr>
      </w:pPr>
      <w:r>
        <w:rPr>
          <w:sz w:val="24"/>
        </w:rPr>
        <w:t>Mots clés (+ opérateurs)</w:t>
      </w:r>
      <w:proofErr w:type="gramStart"/>
      <w:r>
        <w:rPr>
          <w:sz w:val="24"/>
        </w:rPr>
        <w:t> : ….</w:t>
      </w:r>
      <w:proofErr w:type="gramEnd"/>
      <w:r>
        <w:rPr>
          <w:sz w:val="24"/>
        </w:rPr>
        <w:t>……………..………………………………………………….…………………………….………</w:t>
      </w:r>
    </w:p>
    <w:p w:rsidR="00F228E9" w:rsidRDefault="00F228E9" w:rsidP="00F228E9">
      <w:pPr>
        <w:ind w:firstLine="708"/>
        <w:rPr>
          <w:sz w:val="24"/>
        </w:rPr>
      </w:pPr>
      <w:r>
        <w:rPr>
          <w:sz w:val="24"/>
        </w:rPr>
        <w:t>Titre : ………………………………………………………………………………………………………………………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F228E9" w:rsidRDefault="00F228E9" w:rsidP="00F228E9">
      <w:pPr>
        <w:ind w:firstLine="708"/>
        <w:rPr>
          <w:sz w:val="24"/>
        </w:rPr>
      </w:pPr>
      <w:r>
        <w:rPr>
          <w:sz w:val="24"/>
        </w:rPr>
        <w:t>Auteur : ………………………………………………………………………………………………………………………………………</w:t>
      </w:r>
    </w:p>
    <w:p w:rsidR="00F228E9" w:rsidRDefault="00F228E9" w:rsidP="00F228E9">
      <w:pPr>
        <w:pStyle w:val="Paragraphedeliste"/>
        <w:numPr>
          <w:ilvl w:val="0"/>
          <w:numId w:val="3"/>
        </w:numPr>
      </w:pPr>
      <w:r w:rsidRPr="00E25D0A">
        <w:rPr>
          <w:sz w:val="24"/>
        </w:rPr>
        <w:t xml:space="preserve">Y </w:t>
      </w:r>
      <w:proofErr w:type="spellStart"/>
      <w:r w:rsidRPr="00E25D0A">
        <w:rPr>
          <w:sz w:val="24"/>
        </w:rPr>
        <w:t>a-t-il</w:t>
      </w:r>
      <w:proofErr w:type="spellEnd"/>
      <w:r w:rsidRPr="00E25D0A">
        <w:rPr>
          <w:sz w:val="24"/>
        </w:rPr>
        <w:t xml:space="preserve"> les références bibliographiques des documents sur lesquels l’auteur s’est appuyé pour rédiger son article ? </w:t>
      </w:r>
      <w:r>
        <w:rPr>
          <w:sz w:val="24"/>
        </w:rPr>
        <w:tab/>
      </w:r>
      <w:r>
        <w:rPr>
          <w:sz w:val="24"/>
        </w:rPr>
        <w:tab/>
      </w:r>
      <w:proofErr w:type="gramStart"/>
      <w:r>
        <w:t>OUI  /</w:t>
      </w:r>
      <w:proofErr w:type="gramEnd"/>
      <w:r>
        <w:t xml:space="preserve">  NON</w:t>
      </w:r>
    </w:p>
    <w:p w:rsidR="00432013" w:rsidRDefault="00432013" w:rsidP="00432013"/>
    <w:p w:rsidR="00456C01" w:rsidRDefault="00456C01" w:rsidP="00A97A6C">
      <w:pPr>
        <w:jc w:val="center"/>
        <w:rPr>
          <w:b/>
          <w:sz w:val="28"/>
        </w:rPr>
      </w:pPr>
    </w:p>
    <w:p w:rsidR="00AC7B6B" w:rsidRDefault="00FC7D00" w:rsidP="00AC7B6B">
      <w:pPr>
        <w:jc w:val="center"/>
        <w:rPr>
          <w:sz w:val="24"/>
        </w:rPr>
      </w:pPr>
      <w:r w:rsidRPr="00F228E9">
        <w:rPr>
          <w:b/>
          <w:sz w:val="48"/>
        </w:rPr>
        <w:t>Exercice</w:t>
      </w:r>
      <w:r w:rsidR="00F228E9" w:rsidRPr="00F228E9">
        <w:rPr>
          <w:noProof/>
          <w:sz w:val="32"/>
          <w:lang w:eastAsia="fr-FR"/>
        </w:rPr>
        <w:t xml:space="preserve">  </w:t>
      </w:r>
      <w:r w:rsidR="00F228E9">
        <w:rPr>
          <w:noProof/>
          <w:lang w:eastAsia="fr-FR"/>
        </w:rPr>
        <w:tab/>
      </w:r>
      <w:r w:rsidRPr="00F228E9">
        <w:rPr>
          <w:noProof/>
          <w:lang w:eastAsia="fr-FR"/>
        </w:rPr>
        <w:t xml:space="preserve"> </w:t>
      </w:r>
      <w:r w:rsidR="00AC7B6B">
        <w:rPr>
          <w:noProof/>
          <w:lang w:eastAsia="fr-FR"/>
        </w:rPr>
        <w:drawing>
          <wp:inline distT="0" distB="0" distL="0" distR="0" wp14:anchorId="1B908BFC" wp14:editId="1356F7C0">
            <wp:extent cx="1754372" cy="528679"/>
            <wp:effectExtent l="0" t="0" r="0" b="5080"/>
            <wp:docPr id="5" name="Image 5" descr="Le logo de la bibliothèqu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 logo de la bibliothèque 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261" cy="528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6C01" w:rsidRPr="00FC7D00" w:rsidRDefault="00F228E9" w:rsidP="00FC7D00">
      <w:r>
        <w:t>Il s’agit du</w:t>
      </w:r>
      <w:r w:rsidR="00A97A6C">
        <w:t xml:space="preserve"> catalogue de tous les documents des bibliothèques universitaires de Bordeaux. </w:t>
      </w:r>
    </w:p>
    <w:p w:rsidR="00A97A6C" w:rsidRPr="00FC7D00" w:rsidRDefault="00A97A6C" w:rsidP="00FC7D00">
      <w:pPr>
        <w:pStyle w:val="Paragraphedeliste"/>
        <w:numPr>
          <w:ilvl w:val="0"/>
          <w:numId w:val="5"/>
        </w:numPr>
        <w:rPr>
          <w:sz w:val="24"/>
        </w:rPr>
      </w:pPr>
      <w:r w:rsidRPr="00FC7D00">
        <w:rPr>
          <w:sz w:val="24"/>
        </w:rPr>
        <w:t xml:space="preserve">Je cherche deux livres </w:t>
      </w:r>
      <w:r w:rsidR="000519DD" w:rsidRPr="00FC7D00">
        <w:rPr>
          <w:sz w:val="24"/>
        </w:rPr>
        <w:t>sur la mécatronique</w:t>
      </w:r>
      <w:r w:rsidRPr="00FC7D00">
        <w:rPr>
          <w:sz w:val="24"/>
        </w:rPr>
        <w:t>, disponibles à la bibliothèque de l’IUT :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 xml:space="preserve">Mot(s) </w:t>
      </w:r>
      <w:proofErr w:type="spellStart"/>
      <w:r>
        <w:rPr>
          <w:sz w:val="24"/>
          <w:lang w:val="en-US"/>
        </w:rPr>
        <w:t>clé</w:t>
      </w:r>
      <w:proofErr w:type="spellEnd"/>
      <w:r>
        <w:rPr>
          <w:sz w:val="24"/>
          <w:lang w:val="en-US"/>
        </w:rPr>
        <w:t>(s</w:t>
      </w:r>
      <w:proofErr w:type="gramStart"/>
      <w:r>
        <w:rPr>
          <w:sz w:val="24"/>
          <w:lang w:val="en-US"/>
        </w:rPr>
        <w:t>) :</w:t>
      </w:r>
      <w:proofErr w:type="gramEnd"/>
      <w:r>
        <w:rPr>
          <w:sz w:val="24"/>
          <w:lang w:val="en-US"/>
        </w:rPr>
        <w:t xml:space="preserve"> ………………………………… ……………………………………………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 xml:space="preserve"> </w:t>
      </w:r>
      <w:proofErr w:type="spellStart"/>
      <w:r>
        <w:rPr>
          <w:sz w:val="24"/>
          <w:lang w:val="en-US"/>
        </w:rPr>
        <w:t>Filtre</w:t>
      </w:r>
      <w:proofErr w:type="spellEnd"/>
      <w:r>
        <w:rPr>
          <w:sz w:val="24"/>
          <w:lang w:val="en-US"/>
        </w:rPr>
        <w:t>(s</w:t>
      </w:r>
      <w:proofErr w:type="gramStart"/>
      <w:r>
        <w:rPr>
          <w:sz w:val="24"/>
          <w:lang w:val="en-US"/>
        </w:rPr>
        <w:t>) :</w:t>
      </w:r>
      <w:proofErr w:type="gramEnd"/>
      <w:r>
        <w:rPr>
          <w:sz w:val="24"/>
          <w:lang w:val="en-US"/>
        </w:rPr>
        <w:t xml:space="preserve"> ………………………………………………………………………………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Cotes des documents à la bibliothèque de l’IUT : ………………………………… ET 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 .</w:t>
      </w:r>
    </w:p>
    <w:p w:rsidR="00A97A6C" w:rsidRPr="00456C01" w:rsidRDefault="003E7806" w:rsidP="00FC7D00">
      <w:pPr>
        <w:pStyle w:val="Paragraphedeliste"/>
        <w:numPr>
          <w:ilvl w:val="0"/>
          <w:numId w:val="5"/>
        </w:numPr>
        <w:rPr>
          <w:sz w:val="24"/>
        </w:rPr>
      </w:pPr>
      <w:r w:rsidRPr="00456C01">
        <w:rPr>
          <w:sz w:val="24"/>
        </w:rPr>
        <w:t xml:space="preserve">Le livre de </w:t>
      </w:r>
      <w:r w:rsidR="00044FC9" w:rsidRPr="00456C01">
        <w:rPr>
          <w:i/>
          <w:sz w:val="24"/>
        </w:rPr>
        <w:t>Mécatronique</w:t>
      </w:r>
      <w:r w:rsidR="00044FC9" w:rsidRPr="00456C01">
        <w:rPr>
          <w:sz w:val="24"/>
        </w:rPr>
        <w:t xml:space="preserve"> de </w:t>
      </w:r>
      <w:r w:rsidRPr="00456C01">
        <w:rPr>
          <w:b/>
          <w:sz w:val="24"/>
        </w:rPr>
        <w:t>B</w:t>
      </w:r>
      <w:r w:rsidR="00044FC9" w:rsidRPr="00456C01">
        <w:rPr>
          <w:b/>
          <w:sz w:val="24"/>
        </w:rPr>
        <w:t>IRGLEN</w:t>
      </w:r>
      <w:r w:rsidRPr="00456C01">
        <w:rPr>
          <w:sz w:val="24"/>
        </w:rPr>
        <w:t xml:space="preserve"> peut-il être consulté</w:t>
      </w:r>
      <w:r w:rsidR="00A97A6C" w:rsidRPr="00456C01">
        <w:rPr>
          <w:sz w:val="24"/>
        </w:rPr>
        <w:t xml:space="preserve"> en version électronique ? </w:t>
      </w:r>
      <w:r w:rsidRPr="00456C01">
        <w:rPr>
          <w:sz w:val="24"/>
        </w:rPr>
        <w:t xml:space="preserve"> </w:t>
      </w:r>
      <w:r w:rsidR="00A97A6C" w:rsidRPr="00456C01">
        <w:rPr>
          <w:sz w:val="24"/>
        </w:rPr>
        <w:t>OUI / NON</w:t>
      </w:r>
    </w:p>
    <w:p w:rsidR="003E7806" w:rsidRPr="003E7806" w:rsidRDefault="003E7806" w:rsidP="00044FC9">
      <w:pPr>
        <w:pStyle w:val="Paragraphedeliste"/>
        <w:spacing w:line="240" w:lineRule="auto"/>
        <w:ind w:left="360"/>
        <w:rPr>
          <w:sz w:val="24"/>
        </w:rPr>
      </w:pPr>
    </w:p>
    <w:p w:rsidR="00A97A6C" w:rsidRPr="00456C01" w:rsidRDefault="00A97A6C" w:rsidP="00FC7D00">
      <w:pPr>
        <w:pStyle w:val="Paragraphedeliste"/>
        <w:numPr>
          <w:ilvl w:val="0"/>
          <w:numId w:val="5"/>
        </w:numPr>
        <w:rPr>
          <w:sz w:val="24"/>
        </w:rPr>
      </w:pPr>
      <w:r w:rsidRPr="00456C01">
        <w:rPr>
          <w:sz w:val="24"/>
        </w:rPr>
        <w:t>Si oui, Sur quel site puis-je le consulter ?</w:t>
      </w:r>
      <w:r w:rsidR="003E7806" w:rsidRPr="00456C01">
        <w:rPr>
          <w:sz w:val="24"/>
        </w:rPr>
        <w:t xml:space="preserve"> 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F72A04" w:rsidRDefault="00F72A04" w:rsidP="00F228E9"/>
    <w:p w:rsidR="00C55069" w:rsidRDefault="00C55069" w:rsidP="00F228E9">
      <w:bookmarkStart w:id="0" w:name="_GoBack"/>
      <w:bookmarkEnd w:id="0"/>
    </w:p>
    <w:p w:rsidR="00C55069" w:rsidRPr="00C55069" w:rsidRDefault="00C55069" w:rsidP="00F228E9">
      <w:pPr>
        <w:rPr>
          <w:b/>
          <w:sz w:val="48"/>
        </w:rPr>
      </w:pPr>
      <w:r w:rsidRPr="00C55069">
        <w:rPr>
          <w:b/>
          <w:sz w:val="48"/>
        </w:rPr>
        <w:t>Je retiens :</w:t>
      </w:r>
    </w:p>
    <w:p w:rsidR="00C55069" w:rsidRPr="008A568A" w:rsidRDefault="00C55069" w:rsidP="00C55069">
      <w:pPr>
        <w:spacing w:after="0" w:line="240" w:lineRule="auto"/>
        <w:jc w:val="both"/>
        <w:rPr>
          <w:u w:val="single"/>
        </w:rPr>
      </w:pPr>
      <w:r w:rsidRPr="008A568A">
        <w:rPr>
          <w:u w:val="single"/>
        </w:rPr>
        <w:t>Chemin vers les ressources qui m’ont été présentées :</w:t>
      </w:r>
    </w:p>
    <w:p w:rsidR="00C55069" w:rsidRDefault="00C55069" w:rsidP="00C55069">
      <w:pPr>
        <w:spacing w:after="0" w:line="240" w:lineRule="auto"/>
        <w:jc w:val="both"/>
      </w:pPr>
      <w:r>
        <w:t xml:space="preserve">ENT &gt; onglet Bibliothèque &gt; Collections numériques : sélection thématique &gt; </w:t>
      </w:r>
      <w:r>
        <w:t>Mathématiques/Informatique</w:t>
      </w:r>
      <w:r>
        <w:t xml:space="preserve"> &gt; Affiner &gt; cocher Autre « dès la licence »</w:t>
      </w:r>
    </w:p>
    <w:p w:rsidR="00C55069" w:rsidRDefault="00C55069" w:rsidP="00F228E9"/>
    <w:p w:rsidR="00C55069" w:rsidRPr="003C019F" w:rsidRDefault="00C55069" w:rsidP="00C55069">
      <w:pPr>
        <w:spacing w:after="0" w:line="240" w:lineRule="auto"/>
        <w:jc w:val="center"/>
        <w:rPr>
          <w:b/>
          <w:sz w:val="28"/>
        </w:rPr>
      </w:pPr>
      <w:r w:rsidRPr="003C019F">
        <w:rPr>
          <w:b/>
          <w:sz w:val="28"/>
        </w:rPr>
        <w:t>Astuces de recherche documentaire :</w:t>
      </w:r>
    </w:p>
    <w:p w:rsidR="00C55069" w:rsidRPr="008A568A" w:rsidRDefault="00C55069" w:rsidP="00C55069">
      <w:pPr>
        <w:pStyle w:val="Paragraphedeliste"/>
        <w:numPr>
          <w:ilvl w:val="0"/>
          <w:numId w:val="7"/>
        </w:numPr>
        <w:spacing w:after="0" w:line="240" w:lineRule="auto"/>
        <w:ind w:left="426"/>
        <w:jc w:val="both"/>
      </w:pPr>
      <w:r w:rsidRPr="008A568A">
        <w:t>Opérateurs Booléens :</w:t>
      </w:r>
    </w:p>
    <w:p w:rsidR="00C55069" w:rsidRDefault="00C55069" w:rsidP="00C55069">
      <w:pPr>
        <w:pStyle w:val="Paragraphedeliste"/>
        <w:numPr>
          <w:ilvl w:val="0"/>
          <w:numId w:val="8"/>
        </w:numPr>
        <w:spacing w:after="0" w:line="240" w:lineRule="auto"/>
        <w:ind w:left="709" w:hanging="284"/>
        <w:jc w:val="both"/>
      </w:pPr>
      <w:r w:rsidRPr="00605359">
        <w:rPr>
          <w:b/>
        </w:rPr>
        <w:t>ET</w:t>
      </w:r>
      <w:r w:rsidRPr="00605359">
        <w:t xml:space="preserve"> : les résultats comprendront </w:t>
      </w:r>
      <w:r>
        <w:t>l</w:t>
      </w:r>
      <w:r w:rsidRPr="00605359">
        <w:t xml:space="preserve">es deux termes. </w:t>
      </w:r>
    </w:p>
    <w:p w:rsidR="00C55069" w:rsidRPr="00605359" w:rsidRDefault="00C55069" w:rsidP="00C55069">
      <w:pPr>
        <w:pStyle w:val="Paragraphedeliste"/>
        <w:numPr>
          <w:ilvl w:val="0"/>
          <w:numId w:val="8"/>
        </w:numPr>
        <w:spacing w:after="0" w:line="240" w:lineRule="auto"/>
        <w:ind w:left="709" w:hanging="284"/>
        <w:jc w:val="both"/>
      </w:pPr>
      <w:proofErr w:type="gramStart"/>
      <w:r w:rsidRPr="00605359">
        <w:rPr>
          <w:b/>
        </w:rPr>
        <w:t>OU</w:t>
      </w:r>
      <w:proofErr w:type="gramEnd"/>
      <w:r w:rsidRPr="00605359">
        <w:t xml:space="preserve"> : les résultats comprendront l’un ou l’autre </w:t>
      </w:r>
      <w:r>
        <w:t>des</w:t>
      </w:r>
      <w:r w:rsidRPr="00605359">
        <w:t xml:space="preserve"> deux termes ou les deux.</w:t>
      </w:r>
    </w:p>
    <w:p w:rsidR="00C55069" w:rsidRDefault="00C55069" w:rsidP="00C55069">
      <w:pPr>
        <w:pStyle w:val="Paragraphedeliste"/>
        <w:numPr>
          <w:ilvl w:val="0"/>
          <w:numId w:val="8"/>
        </w:numPr>
        <w:spacing w:after="0" w:line="240" w:lineRule="auto"/>
        <w:ind w:left="709" w:hanging="284"/>
        <w:jc w:val="both"/>
      </w:pPr>
      <w:r w:rsidRPr="00DE4068">
        <w:rPr>
          <w:b/>
        </w:rPr>
        <w:t>SAUF</w:t>
      </w:r>
      <w:r w:rsidRPr="008A568A">
        <w:t> : les résultats comprendront le premier terme</w:t>
      </w:r>
      <w:r>
        <w:t>,</w:t>
      </w:r>
      <w:r w:rsidRPr="008A568A">
        <w:t xml:space="preserve"> mais seront exclus les résultats contenant le deuxième.</w:t>
      </w:r>
    </w:p>
    <w:p w:rsidR="00C55069" w:rsidRDefault="00C55069" w:rsidP="00C55069">
      <w:pPr>
        <w:spacing w:after="0" w:line="240" w:lineRule="auto"/>
        <w:ind w:left="709"/>
        <w:jc w:val="both"/>
      </w:pPr>
    </w:p>
    <w:p w:rsidR="00C55069" w:rsidRDefault="00C55069" w:rsidP="00C55069">
      <w:pPr>
        <w:pStyle w:val="Paragraphedeliste"/>
        <w:numPr>
          <w:ilvl w:val="0"/>
          <w:numId w:val="7"/>
        </w:numPr>
        <w:spacing w:after="0" w:line="240" w:lineRule="auto"/>
        <w:ind w:left="426"/>
        <w:jc w:val="both"/>
      </w:pPr>
      <w:r>
        <w:t>Ponctuation :</w:t>
      </w:r>
    </w:p>
    <w:p w:rsidR="00C55069" w:rsidRPr="008A568A" w:rsidRDefault="00C55069" w:rsidP="00C55069">
      <w:pPr>
        <w:pStyle w:val="Paragraphedeliste"/>
        <w:numPr>
          <w:ilvl w:val="0"/>
          <w:numId w:val="10"/>
        </w:numPr>
        <w:tabs>
          <w:tab w:val="left" w:pos="709"/>
          <w:tab w:val="left" w:pos="851"/>
        </w:tabs>
        <w:spacing w:after="0" w:line="240" w:lineRule="auto"/>
        <w:ind w:left="851"/>
        <w:jc w:val="both"/>
      </w:pPr>
      <w:r w:rsidRPr="008A568A">
        <w:rPr>
          <w:b/>
          <w:sz w:val="32"/>
        </w:rPr>
        <w:t>«</w:t>
      </w:r>
      <w:r w:rsidRPr="008A568A">
        <w:t> </w:t>
      </w:r>
      <w:proofErr w:type="gramStart"/>
      <w:r w:rsidRPr="008A568A">
        <w:rPr>
          <w:color w:val="808080" w:themeColor="background1" w:themeShade="80"/>
        </w:rPr>
        <w:t>expression</w:t>
      </w:r>
      <w:proofErr w:type="gramEnd"/>
      <w:r w:rsidRPr="008A568A">
        <w:t> </w:t>
      </w:r>
      <w:r w:rsidRPr="008A568A">
        <w:rPr>
          <w:b/>
          <w:sz w:val="32"/>
        </w:rPr>
        <w:t>»</w:t>
      </w:r>
      <w:r w:rsidRPr="008A568A">
        <w:rPr>
          <w:b/>
        </w:rPr>
        <w:t> </w:t>
      </w:r>
      <w:r w:rsidRPr="008A568A">
        <w:t>: les résultats comprendront l’expression exacte écrite entre les guillemets.</w:t>
      </w:r>
    </w:p>
    <w:p w:rsidR="00C55069" w:rsidRDefault="00C55069" w:rsidP="00C55069">
      <w:pPr>
        <w:pStyle w:val="Paragraphedeliste"/>
        <w:numPr>
          <w:ilvl w:val="0"/>
          <w:numId w:val="10"/>
        </w:numPr>
        <w:tabs>
          <w:tab w:val="left" w:pos="709"/>
          <w:tab w:val="left" w:pos="851"/>
        </w:tabs>
        <w:spacing w:after="0" w:line="240" w:lineRule="auto"/>
        <w:ind w:left="851"/>
        <w:jc w:val="both"/>
      </w:pPr>
      <w:r w:rsidRPr="008A568A">
        <w:rPr>
          <w:color w:val="808080" w:themeColor="background1" w:themeShade="80"/>
        </w:rPr>
        <w:t>Mot</w:t>
      </w:r>
      <w:r w:rsidRPr="008A568A">
        <w:rPr>
          <w:b/>
          <w:sz w:val="32"/>
        </w:rPr>
        <w:t>*</w:t>
      </w:r>
      <w:r w:rsidRPr="008A568A">
        <w:rPr>
          <w:b/>
        </w:rPr>
        <w:t> </w:t>
      </w:r>
      <w:r w:rsidRPr="008A568A">
        <w:t xml:space="preserve">: les résultats comprendront toutes les déclinaisons du </w:t>
      </w:r>
      <w:r>
        <w:t>terme</w:t>
      </w:r>
      <w:r w:rsidRPr="008A568A">
        <w:t xml:space="preserve"> ex : mot / mot</w:t>
      </w:r>
      <w:r w:rsidRPr="008A568A">
        <w:rPr>
          <w:i/>
        </w:rPr>
        <w:t>s</w:t>
      </w:r>
      <w:r w:rsidRPr="008A568A">
        <w:t xml:space="preserve"> / mot</w:t>
      </w:r>
      <w:r w:rsidRPr="008A568A">
        <w:rPr>
          <w:i/>
        </w:rPr>
        <w:t>eur</w:t>
      </w:r>
      <w:r w:rsidRPr="008A568A">
        <w:t>, etc.</w:t>
      </w:r>
    </w:p>
    <w:p w:rsidR="00C55069" w:rsidRPr="008A568A" w:rsidRDefault="00C55069" w:rsidP="00C55069">
      <w:pPr>
        <w:pStyle w:val="Paragraphedeliste"/>
        <w:spacing w:after="0" w:line="240" w:lineRule="auto"/>
        <w:ind w:left="1440"/>
        <w:jc w:val="both"/>
      </w:pPr>
    </w:p>
    <w:p w:rsidR="00C55069" w:rsidRPr="003C019F" w:rsidRDefault="00C55069" w:rsidP="00C55069">
      <w:pPr>
        <w:spacing w:after="0"/>
        <w:jc w:val="center"/>
        <w:rPr>
          <w:b/>
          <w:sz w:val="28"/>
        </w:rPr>
      </w:pPr>
      <w:r w:rsidRPr="003C019F">
        <w:rPr>
          <w:b/>
          <w:sz w:val="28"/>
        </w:rPr>
        <w:t>Savoir rédiger sa bibliographie / webographie :</w:t>
      </w:r>
    </w:p>
    <w:p w:rsidR="00C55069" w:rsidRDefault="00C55069" w:rsidP="00C55069">
      <w:pPr>
        <w:spacing w:after="0"/>
        <w:jc w:val="center"/>
        <w:rPr>
          <w:rStyle w:val="Lienhypertexte"/>
          <w:sz w:val="28"/>
        </w:rPr>
      </w:pPr>
      <w:hyperlink r:id="rId8" w:history="1">
        <w:r w:rsidRPr="00201EEF">
          <w:rPr>
            <w:rStyle w:val="Lienhypertexte"/>
            <w:sz w:val="28"/>
          </w:rPr>
          <w:t>http://referencesbibliographiques.insa-lyon.fr</w:t>
        </w:r>
      </w:hyperlink>
    </w:p>
    <w:p w:rsidR="00C55069" w:rsidRPr="00E53A00" w:rsidRDefault="00C55069" w:rsidP="00F228E9"/>
    <w:sectPr w:rsidR="00C55069" w:rsidRPr="00E53A00" w:rsidSect="00E53A00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7D00" w:rsidRDefault="00FC7D00" w:rsidP="00E53A00">
      <w:pPr>
        <w:spacing w:after="0" w:line="240" w:lineRule="auto"/>
      </w:pPr>
      <w:r>
        <w:separator/>
      </w:r>
    </w:p>
  </w:endnote>
  <w:endnote w:type="continuationSeparator" w:id="0">
    <w:p w:rsidR="00FC7D00" w:rsidRDefault="00FC7D00" w:rsidP="00E5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7D00" w:rsidRDefault="00FC7D00" w:rsidP="00E53A00">
      <w:pPr>
        <w:spacing w:after="0" w:line="240" w:lineRule="auto"/>
      </w:pPr>
      <w:r>
        <w:separator/>
      </w:r>
    </w:p>
  </w:footnote>
  <w:footnote w:type="continuationSeparator" w:id="0">
    <w:p w:rsidR="00FC7D00" w:rsidRDefault="00FC7D00" w:rsidP="00E5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D00" w:rsidRDefault="00FC7D00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-786809</wp:posOffset>
              </wp:positionH>
              <wp:positionV relativeFrom="paragraph">
                <wp:posOffset>-183766</wp:posOffset>
              </wp:positionV>
              <wp:extent cx="8502650" cy="1408563"/>
              <wp:effectExtent l="0" t="0" r="0" b="1270"/>
              <wp:wrapNone/>
              <wp:docPr id="2" name="Groupe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02650" cy="1408563"/>
                        <a:chOff x="0" y="0"/>
                        <a:chExt cx="8502650" cy="1408563"/>
                      </a:xfrm>
                    </wpg:grpSpPr>
                    <wps:wsp>
                      <wps:cNvPr id="4" name="Triangle rectangle 4"/>
                      <wps:cNvSpPr/>
                      <wps:spPr>
                        <a:xfrm>
                          <a:off x="116958" y="797442"/>
                          <a:ext cx="8276590" cy="605790"/>
                        </a:xfrm>
                        <a:prstGeom prst="rtTriangle">
                          <a:avLst/>
                        </a:prstGeom>
                        <a:solidFill>
                          <a:srgbClr val="443A3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Triangle rectangle 3"/>
                      <wps:cNvSpPr/>
                      <wps:spPr>
                        <a:xfrm>
                          <a:off x="0" y="988828"/>
                          <a:ext cx="8502650" cy="419735"/>
                        </a:xfrm>
                        <a:prstGeom prst="rtTriangle">
                          <a:avLst/>
                        </a:prstGeom>
                        <a:solidFill>
                          <a:srgbClr val="009DE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96" name="Image 29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35665" y="85060"/>
                          <a:ext cx="2094614" cy="733647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" name="Imag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30949" y="0"/>
                          <a:ext cx="1648046" cy="914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93B0455" id="Groupe 2" o:spid="_x0000_s1026" style="position:absolute;margin-left:-61.95pt;margin-top:-14.45pt;width:669.5pt;height:110.9pt;z-index:251662336" coordsize="85026,14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"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4" o:spid="_x0000_s1027" type="#_x0000_t6" style="position:absolute;left:1169;top:7974;width:82766;height:6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" fillcolor="#443a31" stroked="f" strokeweight="2pt"/>
              <v:shape id="Triangle rectangle 3" o:spid="_x0000_s1028" type="#_x0000_t6" style="position:absolute;top:9888;width:85026;height:41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" fillcolor="#009de0" stroked="f" strokeweight="2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96" o:spid="_x0000_s1029" type="#_x0000_t75" style="position:absolute;left:9356;top:850;width:20946;height: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">
                <v:imagedata r:id="rId3" o:title=""/>
                <v:path arrowok="t"/>
              </v:shape>
              <v:shape id="Image 1" o:spid="_x0000_s1030" type="#_x0000_t75" style="position:absolute;left:57309;width:16480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FC7D00" w:rsidRDefault="00FC7D00">
    <w:pPr>
      <w:pStyle w:val="En-tte"/>
    </w:pPr>
  </w:p>
  <w:p w:rsidR="00FC7D00" w:rsidRDefault="00FC7D00">
    <w:pPr>
      <w:pStyle w:val="En-tte"/>
    </w:pPr>
  </w:p>
  <w:p w:rsidR="00FC7D00" w:rsidRDefault="00FC7D00">
    <w:pPr>
      <w:pStyle w:val="En-tte"/>
    </w:pPr>
  </w:p>
  <w:p w:rsidR="00FC7D00" w:rsidRDefault="00FC7D0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25C56"/>
    <w:multiLevelType w:val="hybridMultilevel"/>
    <w:tmpl w:val="4DDEA12E"/>
    <w:lvl w:ilvl="0" w:tplc="040C000B">
      <w:start w:val="1"/>
      <w:numFmt w:val="bullet"/>
      <w:lvlText w:val=""/>
      <w:lvlJc w:val="left"/>
      <w:pPr>
        <w:ind w:left="142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" w15:restartNumberingAfterBreak="0">
    <w:nsid w:val="2286163D"/>
    <w:multiLevelType w:val="hybridMultilevel"/>
    <w:tmpl w:val="A9B65092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C545F51"/>
    <w:multiLevelType w:val="hybridMultilevel"/>
    <w:tmpl w:val="807EFA2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1B63D1"/>
    <w:multiLevelType w:val="hybridMultilevel"/>
    <w:tmpl w:val="4F4A57AA"/>
    <w:lvl w:ilvl="0" w:tplc="30442F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AD36559"/>
    <w:multiLevelType w:val="hybridMultilevel"/>
    <w:tmpl w:val="C39A7F0C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56B57E2"/>
    <w:multiLevelType w:val="hybridMultilevel"/>
    <w:tmpl w:val="F69C7932"/>
    <w:lvl w:ilvl="0" w:tplc="AD1E01BC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9662090"/>
    <w:multiLevelType w:val="hybridMultilevel"/>
    <w:tmpl w:val="1F101BC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217AA6"/>
    <w:multiLevelType w:val="hybridMultilevel"/>
    <w:tmpl w:val="F54CE6E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4E5FE6"/>
    <w:multiLevelType w:val="hybridMultilevel"/>
    <w:tmpl w:val="F54CE6E6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2ED4CCA"/>
    <w:multiLevelType w:val="hybridMultilevel"/>
    <w:tmpl w:val="5AFA9DEA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7497EE2"/>
    <w:multiLevelType w:val="hybridMultilevel"/>
    <w:tmpl w:val="86A6348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3"/>
  </w:num>
  <w:num w:numId="5">
    <w:abstractNumId w:val="1"/>
  </w:num>
  <w:num w:numId="6">
    <w:abstractNumId w:val="7"/>
  </w:num>
  <w:num w:numId="7">
    <w:abstractNumId w:val="10"/>
  </w:num>
  <w:num w:numId="8">
    <w:abstractNumId w:val="0"/>
  </w:num>
  <w:num w:numId="9">
    <w:abstractNumId w:val="2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A00"/>
    <w:rsid w:val="00044FC9"/>
    <w:rsid w:val="000519DD"/>
    <w:rsid w:val="000934F4"/>
    <w:rsid w:val="000E7B37"/>
    <w:rsid w:val="0010662C"/>
    <w:rsid w:val="00123BEC"/>
    <w:rsid w:val="001D513C"/>
    <w:rsid w:val="002209DC"/>
    <w:rsid w:val="00234268"/>
    <w:rsid w:val="00245D9D"/>
    <w:rsid w:val="00281E81"/>
    <w:rsid w:val="003D3BA5"/>
    <w:rsid w:val="003E7806"/>
    <w:rsid w:val="003F0157"/>
    <w:rsid w:val="003F1057"/>
    <w:rsid w:val="00432013"/>
    <w:rsid w:val="00456C01"/>
    <w:rsid w:val="004B3E1F"/>
    <w:rsid w:val="004D7FF1"/>
    <w:rsid w:val="005557AF"/>
    <w:rsid w:val="00632492"/>
    <w:rsid w:val="006E214D"/>
    <w:rsid w:val="00745526"/>
    <w:rsid w:val="0075209E"/>
    <w:rsid w:val="00761D4D"/>
    <w:rsid w:val="007E1C6E"/>
    <w:rsid w:val="0081503D"/>
    <w:rsid w:val="00826E9E"/>
    <w:rsid w:val="00957055"/>
    <w:rsid w:val="009B401A"/>
    <w:rsid w:val="009C1C1C"/>
    <w:rsid w:val="00A15D86"/>
    <w:rsid w:val="00A77CC7"/>
    <w:rsid w:val="00A97A6C"/>
    <w:rsid w:val="00AA3021"/>
    <w:rsid w:val="00AC58E9"/>
    <w:rsid w:val="00AC7B6B"/>
    <w:rsid w:val="00B35E25"/>
    <w:rsid w:val="00B6463F"/>
    <w:rsid w:val="00B7754E"/>
    <w:rsid w:val="00C53058"/>
    <w:rsid w:val="00C5441E"/>
    <w:rsid w:val="00C55069"/>
    <w:rsid w:val="00C553B6"/>
    <w:rsid w:val="00C65B14"/>
    <w:rsid w:val="00D44937"/>
    <w:rsid w:val="00D50BD3"/>
    <w:rsid w:val="00DB0998"/>
    <w:rsid w:val="00E067E4"/>
    <w:rsid w:val="00E25D0A"/>
    <w:rsid w:val="00E53A00"/>
    <w:rsid w:val="00EA2850"/>
    <w:rsid w:val="00F20052"/>
    <w:rsid w:val="00F228E9"/>
    <w:rsid w:val="00F47ED4"/>
    <w:rsid w:val="00F72A04"/>
    <w:rsid w:val="00FC7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23B6128"/>
  <w15:docId w15:val="{A1B8B802-56BB-4B5E-B00D-1D0235010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3A00"/>
  </w:style>
  <w:style w:type="paragraph" w:styleId="Pieddepage">
    <w:name w:val="footer"/>
    <w:basedOn w:val="Normal"/>
    <w:link w:val="Pieddepag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3A00"/>
  </w:style>
  <w:style w:type="paragraph" w:styleId="Textedebulles">
    <w:name w:val="Balloon Text"/>
    <w:basedOn w:val="Normal"/>
    <w:link w:val="TextedebullesCar"/>
    <w:uiPriority w:val="99"/>
    <w:semiHidden/>
    <w:unhideWhenUsed/>
    <w:rsid w:val="00E5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A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53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35E25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C550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37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ferencesbibliographiques.insa-lyon.f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430E6230.dotm</Template>
  <TotalTime>17</TotalTime>
  <Pages>2</Pages>
  <Words>509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IUT de Bordeaux</Company>
  <LinksUpToDate>false</LinksUpToDate>
  <CharactersWithSpaces>3308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Agnes Fourcade</dc:creator>
  <cp:lastModifiedBy>Agnes Fourcade</cp:lastModifiedBy>
  <cp:revision>5</cp:revision>
  <cp:lastPrinted>2018-09-18T06:49:00Z</cp:lastPrinted>
  <dcterms:created xsi:type="dcterms:W3CDTF">2021-10-11T05:31:00Z</dcterms:created>
  <dcterms:modified xsi:type="dcterms:W3CDTF">2021-10-11T05:48:00Z</dcterms:modified>
</cp:coreProperties>
</file>